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80" w:rsidRPr="00187F40" w:rsidRDefault="003F1780" w:rsidP="003F1780">
      <w:pPr>
        <w:spacing w:before="0"/>
        <w:ind w:left="5245"/>
        <w:jc w:val="center"/>
        <w:rPr>
          <w:sz w:val="22"/>
          <w:szCs w:val="24"/>
          <w:lang w:val="ru-RU" w:eastAsia="ru-RU"/>
        </w:rPr>
      </w:pPr>
      <w:r w:rsidRPr="00187F40">
        <w:rPr>
          <w:sz w:val="22"/>
          <w:szCs w:val="24"/>
          <w:lang w:val="ru-RU" w:eastAsia="ru-RU"/>
        </w:rPr>
        <w:t xml:space="preserve">     Приложение 12</w:t>
      </w:r>
    </w:p>
    <w:p w:rsidR="003F1780" w:rsidRPr="00187F40" w:rsidRDefault="003F1780" w:rsidP="003F1780">
      <w:pPr>
        <w:spacing w:before="0"/>
        <w:ind w:left="5245"/>
        <w:jc w:val="center"/>
        <w:rPr>
          <w:sz w:val="22"/>
          <w:szCs w:val="24"/>
          <w:lang w:val="ru-RU" w:eastAsia="ru-RU" w:bidi="ru-RU"/>
        </w:rPr>
      </w:pPr>
      <w:r w:rsidRPr="00187F40">
        <w:rPr>
          <w:sz w:val="22"/>
          <w:szCs w:val="24"/>
          <w:lang w:val="ru-RU" w:eastAsia="ru-RU"/>
        </w:rPr>
        <w:t xml:space="preserve">к Протоколу </w:t>
      </w:r>
      <w:r w:rsidRPr="00187F40">
        <w:rPr>
          <w:sz w:val="22"/>
          <w:szCs w:val="24"/>
          <w:lang w:val="ru-RU" w:eastAsia="ru-RU" w:bidi="ru-RU"/>
        </w:rPr>
        <w:t>8-го заседания РГ РЧС,</w:t>
      </w:r>
    </w:p>
    <w:p w:rsidR="003F1780" w:rsidRPr="00187F40" w:rsidRDefault="003F1780" w:rsidP="003F1780">
      <w:pPr>
        <w:spacing w:before="0"/>
        <w:ind w:left="5245"/>
        <w:jc w:val="center"/>
        <w:rPr>
          <w:sz w:val="22"/>
          <w:szCs w:val="24"/>
          <w:lang w:val="ru-RU" w:eastAsia="ru-RU" w:bidi="ru-RU"/>
        </w:rPr>
      </w:pPr>
      <w:r w:rsidRPr="00187F40">
        <w:rPr>
          <w:sz w:val="22"/>
          <w:szCs w:val="24"/>
          <w:lang w:val="ru-RU" w:eastAsia="ru-RU" w:bidi="ru-RU"/>
        </w:rPr>
        <w:t xml:space="preserve">  12-14 сентября 2016г.,</w:t>
      </w:r>
    </w:p>
    <w:p w:rsidR="003F1780" w:rsidRPr="00187F40" w:rsidRDefault="003F1780" w:rsidP="003F1780">
      <w:pPr>
        <w:pStyle w:val="1"/>
        <w:spacing w:before="0"/>
        <w:ind w:left="5245" w:firstLine="0"/>
        <w:jc w:val="center"/>
        <w:rPr>
          <w:b w:val="0"/>
          <w:bCs/>
          <w:iCs/>
          <w:sz w:val="22"/>
          <w:szCs w:val="24"/>
          <w:lang w:val="ru-RU"/>
        </w:rPr>
      </w:pPr>
      <w:r w:rsidRPr="00187F40">
        <w:rPr>
          <w:b w:val="0"/>
          <w:sz w:val="22"/>
          <w:szCs w:val="24"/>
          <w:lang w:val="ru-RU" w:eastAsia="ru-RU"/>
        </w:rPr>
        <w:t>г. Минск, Республика Беларусь</w:t>
      </w:r>
    </w:p>
    <w:p w:rsidR="0026584F" w:rsidRPr="007504A9" w:rsidRDefault="0026584F" w:rsidP="003F1780">
      <w:pPr>
        <w:pStyle w:val="1"/>
        <w:spacing w:before="240"/>
        <w:ind w:left="792" w:hanging="792"/>
        <w:jc w:val="right"/>
        <w:rPr>
          <w:b w:val="0"/>
          <w:bCs/>
          <w:i/>
          <w:iCs/>
          <w:lang w:val="ru-RU"/>
        </w:rPr>
      </w:pPr>
      <w:bookmarkStart w:id="0" w:name="_GoBack"/>
      <w:r w:rsidRPr="007504A9">
        <w:rPr>
          <w:b w:val="0"/>
          <w:bCs/>
          <w:i/>
          <w:iCs/>
          <w:szCs w:val="24"/>
          <w:lang w:val="ru-RU"/>
        </w:rPr>
        <w:t>П</w:t>
      </w:r>
      <w:r w:rsidRPr="007504A9">
        <w:rPr>
          <w:b w:val="0"/>
          <w:bCs/>
          <w:i/>
          <w:iCs/>
          <w:lang w:val="ru-RU"/>
        </w:rPr>
        <w:t>роект</w:t>
      </w:r>
    </w:p>
    <w:bookmarkEnd w:id="0"/>
    <w:p w:rsidR="00094515" w:rsidRPr="00094515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  <w:r w:rsidRPr="00436D7C">
        <w:rPr>
          <w:lang w:val="ru-RU"/>
        </w:rPr>
        <w:tab/>
      </w:r>
      <w:r w:rsidRPr="00436D7C">
        <w:rPr>
          <w:lang w:val="ru-RU"/>
        </w:rPr>
        <w:tab/>
      </w:r>
      <w:r w:rsidRPr="00436D7C">
        <w:rPr>
          <w:lang w:val="ru-RU"/>
        </w:rPr>
        <w:tab/>
      </w:r>
      <w:r w:rsidRPr="00436D7C">
        <w:rPr>
          <w:lang w:val="ru-RU"/>
        </w:rPr>
        <w:tab/>
      </w:r>
    </w:p>
    <w:p w:rsidR="00094515" w:rsidRPr="00094515" w:rsidRDefault="001A5B44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</w:t>
      </w:r>
      <w:r w:rsidR="00094515" w:rsidRPr="00094515">
        <w:rPr>
          <w:b/>
          <w:sz w:val="28"/>
          <w:szCs w:val="28"/>
          <w:lang w:val="ru-RU"/>
        </w:rPr>
        <w:t>овестк</w:t>
      </w:r>
      <w:r>
        <w:rPr>
          <w:b/>
          <w:sz w:val="28"/>
          <w:szCs w:val="28"/>
          <w:lang w:val="ru-RU"/>
        </w:rPr>
        <w:t>а</w:t>
      </w:r>
      <w:r w:rsidR="00094515" w:rsidRPr="00094515">
        <w:rPr>
          <w:b/>
          <w:sz w:val="28"/>
          <w:szCs w:val="28"/>
          <w:lang w:val="ru-RU"/>
        </w:rPr>
        <w:t xml:space="preserve"> дня</w:t>
      </w:r>
    </w:p>
    <w:p w:rsidR="00094515" w:rsidRDefault="005809F3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9</w:t>
      </w:r>
      <w:r w:rsidR="00094515" w:rsidRPr="00094515">
        <w:rPr>
          <w:b/>
          <w:sz w:val="28"/>
          <w:szCs w:val="28"/>
          <w:lang w:val="ru-RU"/>
        </w:rPr>
        <w:t xml:space="preserve">-го заседания Рабочей группы </w:t>
      </w:r>
    </w:p>
    <w:p w:rsidR="00094515" w:rsidRPr="00094515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 w:val="28"/>
          <w:szCs w:val="28"/>
          <w:lang w:val="ru-RU"/>
        </w:rPr>
      </w:pPr>
      <w:r w:rsidRPr="00094515">
        <w:rPr>
          <w:b/>
          <w:sz w:val="28"/>
          <w:szCs w:val="28"/>
          <w:lang w:val="ru-RU"/>
        </w:rPr>
        <w:t xml:space="preserve">по управлению радиочастотным спектром </w:t>
      </w:r>
    </w:p>
    <w:p w:rsidR="00094515" w:rsidRPr="00094515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tbl>
      <w:tblPr>
        <w:tblW w:w="8930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930"/>
      </w:tblGrid>
      <w:tr w:rsidR="00422754" w:rsidRPr="003F1780" w:rsidTr="001B364C">
        <w:trPr>
          <w:cantSplit/>
          <w:trHeight w:val="391"/>
        </w:trPr>
        <w:tc>
          <w:tcPr>
            <w:tcW w:w="8930" w:type="dxa"/>
          </w:tcPr>
          <w:p w:rsidR="00422754" w:rsidRPr="003F1780" w:rsidRDefault="00422754" w:rsidP="001B364C">
            <w:pPr>
              <w:tabs>
                <w:tab w:val="left" w:pos="567"/>
              </w:tabs>
              <w:spacing w:before="40" w:after="40"/>
              <w:ind w:left="113" w:right="113"/>
              <w:jc w:val="both"/>
              <w:rPr>
                <w:b/>
                <w:lang w:val="ru-RU"/>
              </w:rPr>
            </w:pPr>
          </w:p>
        </w:tc>
      </w:tr>
      <w:tr w:rsidR="00422754" w:rsidRPr="00422754" w:rsidTr="001B364C">
        <w:trPr>
          <w:cantSplit/>
          <w:trHeight w:val="784"/>
        </w:trPr>
        <w:tc>
          <w:tcPr>
            <w:tcW w:w="8930" w:type="dxa"/>
          </w:tcPr>
          <w:p w:rsidR="00422754" w:rsidRPr="00422754" w:rsidRDefault="00422754" w:rsidP="00422754">
            <w:pPr>
              <w:ind w:left="71" w:right="113"/>
              <w:jc w:val="both"/>
              <w:rPr>
                <w:i/>
                <w:lang w:val="ru-RU"/>
              </w:rPr>
            </w:pPr>
            <w:r w:rsidRPr="00422754">
              <w:rPr>
                <w:b/>
                <w:lang w:val="ru-RU"/>
              </w:rPr>
              <w:t xml:space="preserve">1. </w:t>
            </w:r>
            <w:r w:rsidRPr="00094515">
              <w:rPr>
                <w:lang w:val="ru-RU"/>
              </w:rPr>
              <w:t>Открытие заседания.</w:t>
            </w:r>
          </w:p>
          <w:p w:rsidR="00422754" w:rsidRPr="00422754" w:rsidRDefault="00422754" w:rsidP="001B364C">
            <w:pPr>
              <w:jc w:val="both"/>
              <w:rPr>
                <w:i/>
                <w:lang w:val="ru-RU"/>
              </w:rPr>
            </w:pPr>
          </w:p>
        </w:tc>
      </w:tr>
      <w:tr w:rsidR="00422754" w:rsidRPr="00422754" w:rsidTr="001B364C">
        <w:trPr>
          <w:cantSplit/>
          <w:trHeight w:val="674"/>
        </w:trPr>
        <w:tc>
          <w:tcPr>
            <w:tcW w:w="8930" w:type="dxa"/>
          </w:tcPr>
          <w:p w:rsidR="00422754" w:rsidRPr="00422754" w:rsidRDefault="00422754" w:rsidP="00422754">
            <w:pPr>
              <w:ind w:left="71" w:right="113"/>
              <w:jc w:val="both"/>
              <w:rPr>
                <w:b/>
                <w:bCs/>
                <w:lang w:val="ru-RU"/>
              </w:rPr>
            </w:pPr>
            <w:r w:rsidRPr="00422754">
              <w:rPr>
                <w:b/>
                <w:lang w:val="ru-RU"/>
              </w:rPr>
              <w:t>2.</w:t>
            </w:r>
            <w:r w:rsidRPr="00422754">
              <w:rPr>
                <w:lang w:val="ru-RU"/>
              </w:rPr>
              <w:t xml:space="preserve"> </w:t>
            </w:r>
            <w:r w:rsidRPr="00094515">
              <w:rPr>
                <w:lang w:val="ru-RU"/>
              </w:rPr>
              <w:t>Утверждение повестки дня.</w:t>
            </w:r>
          </w:p>
        </w:tc>
      </w:tr>
      <w:tr w:rsidR="00422754" w:rsidRPr="00187F40" w:rsidTr="001B364C">
        <w:trPr>
          <w:cantSplit/>
          <w:trHeight w:val="583"/>
        </w:trPr>
        <w:tc>
          <w:tcPr>
            <w:tcW w:w="8930" w:type="dxa"/>
          </w:tcPr>
          <w:p w:rsidR="00422754" w:rsidRPr="00422754" w:rsidRDefault="00422754" w:rsidP="00422754">
            <w:pPr>
              <w:tabs>
                <w:tab w:val="left" w:pos="213"/>
                <w:tab w:val="left" w:pos="567"/>
              </w:tabs>
              <w:ind w:left="71"/>
              <w:jc w:val="both"/>
              <w:rPr>
                <w:b/>
                <w:bCs/>
                <w:lang w:val="ru-RU"/>
              </w:rPr>
            </w:pPr>
            <w:r w:rsidRPr="00422754">
              <w:rPr>
                <w:b/>
                <w:lang w:val="ru-RU"/>
              </w:rPr>
              <w:t xml:space="preserve">3. </w:t>
            </w:r>
            <w:r w:rsidR="005809F3">
              <w:rPr>
                <w:lang w:val="ru-RU"/>
              </w:rPr>
              <w:t>О решениях, принятых на 10</w:t>
            </w:r>
            <w:r w:rsidRPr="00094515">
              <w:rPr>
                <w:lang w:val="ru-RU"/>
              </w:rPr>
              <w:t>-м заседании Комиссии</w:t>
            </w:r>
            <w:r>
              <w:rPr>
                <w:lang w:val="ru-RU"/>
              </w:rPr>
              <w:t xml:space="preserve"> РСС</w:t>
            </w:r>
            <w:r w:rsidRPr="00094515">
              <w:rPr>
                <w:lang w:val="ru-RU"/>
              </w:rPr>
              <w:t xml:space="preserve"> по РЧС и </w:t>
            </w:r>
            <w:proofErr w:type="gramStart"/>
            <w:r w:rsidRPr="00094515">
              <w:rPr>
                <w:lang w:val="ru-RU"/>
              </w:rPr>
              <w:t>СО</w:t>
            </w:r>
            <w:proofErr w:type="gramEnd"/>
          </w:p>
        </w:tc>
      </w:tr>
      <w:tr w:rsidR="00422754" w:rsidRPr="00187F40" w:rsidTr="001B364C">
        <w:trPr>
          <w:cantSplit/>
          <w:trHeight w:val="932"/>
        </w:trPr>
        <w:tc>
          <w:tcPr>
            <w:tcW w:w="8930" w:type="dxa"/>
          </w:tcPr>
          <w:p w:rsidR="00422754" w:rsidRPr="00422754" w:rsidRDefault="00422754" w:rsidP="00422754">
            <w:pPr>
              <w:ind w:left="71" w:right="113"/>
              <w:jc w:val="both"/>
              <w:rPr>
                <w:i/>
                <w:lang w:val="ru-RU"/>
              </w:rPr>
            </w:pPr>
            <w:r w:rsidRPr="00422754">
              <w:rPr>
                <w:b/>
                <w:lang w:val="ru-RU"/>
              </w:rPr>
              <w:t xml:space="preserve">4. </w:t>
            </w:r>
            <w:proofErr w:type="gramStart"/>
            <w:r w:rsidRPr="00094515">
              <w:rPr>
                <w:lang w:val="ru-RU"/>
              </w:rPr>
              <w:t>О работах по сопровождению Общей таблицы распределения частот стран-участников РСС (Докладчик:</w:t>
            </w:r>
            <w:proofErr w:type="gramEnd"/>
            <w:r w:rsidRPr="00094515">
              <w:rPr>
                <w:lang w:val="ru-RU"/>
              </w:rPr>
              <w:t xml:space="preserve"> </w:t>
            </w:r>
            <w:proofErr w:type="gramStart"/>
            <w:r w:rsidRPr="00094515">
              <w:rPr>
                <w:lang w:val="ru-RU"/>
              </w:rPr>
              <w:t>Тонких Е.В.)</w:t>
            </w:r>
            <w:proofErr w:type="gramEnd"/>
          </w:p>
        </w:tc>
      </w:tr>
      <w:tr w:rsidR="00422754" w:rsidRPr="005809F3" w:rsidTr="001B364C">
        <w:trPr>
          <w:cantSplit/>
          <w:trHeight w:val="932"/>
        </w:trPr>
        <w:tc>
          <w:tcPr>
            <w:tcW w:w="8930" w:type="dxa"/>
          </w:tcPr>
          <w:p w:rsidR="00422754" w:rsidRPr="00422754" w:rsidRDefault="00422754" w:rsidP="00422754">
            <w:pPr>
              <w:ind w:left="71" w:right="113"/>
              <w:jc w:val="both"/>
              <w:rPr>
                <w:b/>
                <w:lang w:val="ru-RU"/>
              </w:rPr>
            </w:pPr>
            <w:r w:rsidRPr="00422754">
              <w:rPr>
                <w:b/>
                <w:lang w:val="ru-RU"/>
              </w:rPr>
              <w:t>5.</w:t>
            </w:r>
            <w:r w:rsidRPr="00094515">
              <w:rPr>
                <w:lang w:val="ru-RU"/>
              </w:rPr>
              <w:t xml:space="preserve"> </w:t>
            </w:r>
            <w:r w:rsidR="005809F3" w:rsidRPr="00094515">
              <w:rPr>
                <w:lang w:val="ru-RU"/>
              </w:rPr>
              <w:t>Рабочий документ к Проекту Отчёта «О радиочастотных аспектах приложений Интернета вещей (</w:t>
            </w:r>
            <w:proofErr w:type="spellStart"/>
            <w:r w:rsidR="005809F3">
              <w:t>IoT</w:t>
            </w:r>
            <w:proofErr w:type="spellEnd"/>
            <w:r w:rsidR="005809F3" w:rsidRPr="00094515">
              <w:rPr>
                <w:lang w:val="ru-RU"/>
              </w:rPr>
              <w:t xml:space="preserve">)». </w:t>
            </w:r>
            <w:proofErr w:type="gramStart"/>
            <w:r w:rsidR="005809F3" w:rsidRPr="00094515">
              <w:rPr>
                <w:lang w:val="ru-RU"/>
              </w:rPr>
              <w:t>(Докладчик:</w:t>
            </w:r>
            <w:proofErr w:type="gramEnd"/>
            <w:r w:rsidR="005809F3" w:rsidRPr="00094515">
              <w:rPr>
                <w:lang w:val="ru-RU"/>
              </w:rPr>
              <w:t xml:space="preserve"> </w:t>
            </w:r>
            <w:proofErr w:type="spellStart"/>
            <w:r w:rsidR="005809F3" w:rsidRPr="00094515">
              <w:rPr>
                <w:lang w:val="ru-RU"/>
              </w:rPr>
              <w:t>Поскакухин</w:t>
            </w:r>
            <w:proofErr w:type="spellEnd"/>
            <w:r w:rsidR="005809F3" w:rsidRPr="00094515">
              <w:rPr>
                <w:lang w:val="ru-RU"/>
              </w:rPr>
              <w:t xml:space="preserve"> В.Н.)</w:t>
            </w:r>
          </w:p>
        </w:tc>
      </w:tr>
      <w:tr w:rsidR="00422754" w:rsidRPr="00DC3537" w:rsidTr="001B364C">
        <w:trPr>
          <w:cantSplit/>
          <w:trHeight w:val="932"/>
        </w:trPr>
        <w:tc>
          <w:tcPr>
            <w:tcW w:w="8930" w:type="dxa"/>
          </w:tcPr>
          <w:p w:rsidR="00422754" w:rsidRPr="00422754" w:rsidRDefault="00422754" w:rsidP="00DC3537">
            <w:pPr>
              <w:ind w:left="71" w:right="113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6. </w:t>
            </w:r>
            <w:r w:rsidR="005809F3" w:rsidRPr="005809F3">
              <w:rPr>
                <w:lang w:val="ru-RU"/>
              </w:rPr>
              <w:t>Рабочий</w:t>
            </w:r>
            <w:r w:rsidR="005809F3">
              <w:rPr>
                <w:lang w:val="ru-RU"/>
              </w:rPr>
              <w:t xml:space="preserve"> документ к</w:t>
            </w:r>
            <w:r w:rsidR="005809F3">
              <w:rPr>
                <w:b/>
                <w:lang w:val="ru-RU"/>
              </w:rPr>
              <w:t xml:space="preserve"> </w:t>
            </w:r>
            <w:r w:rsidR="005809F3" w:rsidRPr="005809F3">
              <w:rPr>
                <w:lang w:val="ru-RU"/>
              </w:rPr>
              <w:t>п</w:t>
            </w:r>
            <w:r w:rsidR="005809F3" w:rsidRPr="00094515">
              <w:rPr>
                <w:lang w:val="ru-RU"/>
              </w:rPr>
              <w:t>роект</w:t>
            </w:r>
            <w:r w:rsidR="005809F3">
              <w:rPr>
                <w:lang w:val="ru-RU"/>
              </w:rPr>
              <w:t>у</w:t>
            </w:r>
            <w:r w:rsidR="005809F3" w:rsidRPr="00094515">
              <w:rPr>
                <w:lang w:val="ru-RU"/>
              </w:rPr>
              <w:t xml:space="preserve"> </w:t>
            </w:r>
            <w:r w:rsidR="005809F3">
              <w:rPr>
                <w:lang w:val="ru-RU"/>
              </w:rPr>
              <w:t>Отч</w:t>
            </w:r>
            <w:r w:rsidR="00DC3537">
              <w:rPr>
                <w:lang w:val="ru-RU"/>
              </w:rPr>
              <w:t>ё</w:t>
            </w:r>
            <w:r w:rsidR="005809F3">
              <w:rPr>
                <w:lang w:val="ru-RU"/>
              </w:rPr>
              <w:t>та</w:t>
            </w:r>
            <w:r w:rsidR="005809F3" w:rsidRPr="00094515">
              <w:rPr>
                <w:lang w:val="ru-RU"/>
              </w:rPr>
              <w:t xml:space="preserve"> по защите радионавигационной спутниковой службы от помех радиоприему сигналов Глобальных навигационных спутниковых систем (ГНСС). </w:t>
            </w:r>
            <w:proofErr w:type="gramStart"/>
            <w:r w:rsidR="005809F3" w:rsidRPr="00094515">
              <w:rPr>
                <w:lang w:val="ru-RU"/>
              </w:rPr>
              <w:t>(Докладчик:</w:t>
            </w:r>
            <w:proofErr w:type="gramEnd"/>
            <w:r w:rsidR="005809F3" w:rsidRPr="00094515">
              <w:rPr>
                <w:lang w:val="ru-RU"/>
              </w:rPr>
              <w:t xml:space="preserve"> </w:t>
            </w:r>
            <w:proofErr w:type="spellStart"/>
            <w:proofErr w:type="gramStart"/>
            <w:r w:rsidR="005809F3" w:rsidRPr="00094515">
              <w:rPr>
                <w:lang w:val="ru-RU"/>
              </w:rPr>
              <w:t>Кизима</w:t>
            </w:r>
            <w:proofErr w:type="spellEnd"/>
            <w:r w:rsidR="005809F3" w:rsidRPr="00094515">
              <w:rPr>
                <w:lang w:val="ru-RU"/>
              </w:rPr>
              <w:t xml:space="preserve"> С.В.)</w:t>
            </w:r>
            <w:proofErr w:type="gramEnd"/>
          </w:p>
        </w:tc>
      </w:tr>
      <w:tr w:rsidR="006C6F6D" w:rsidRPr="00187F40" w:rsidTr="001B364C">
        <w:trPr>
          <w:cantSplit/>
          <w:trHeight w:val="932"/>
        </w:trPr>
        <w:tc>
          <w:tcPr>
            <w:tcW w:w="8930" w:type="dxa"/>
          </w:tcPr>
          <w:p w:rsidR="006C6F6D" w:rsidRPr="006C6F6D" w:rsidRDefault="006C6F6D" w:rsidP="005809F3">
            <w:pPr>
              <w:ind w:left="71" w:right="113"/>
              <w:jc w:val="both"/>
              <w:rPr>
                <w:lang w:val="ru-RU"/>
              </w:rPr>
            </w:pPr>
            <w:r>
              <w:rPr>
                <w:b/>
                <w:lang w:val="ru-RU"/>
              </w:rPr>
              <w:t xml:space="preserve">7. </w:t>
            </w:r>
            <w:proofErr w:type="gramStart"/>
            <w:r>
              <w:rPr>
                <w:lang w:val="ru-RU"/>
              </w:rPr>
              <w:t xml:space="preserve">Рабочий документ к проекту </w:t>
            </w:r>
            <w:r w:rsidR="00DC3537">
              <w:rPr>
                <w:lang w:val="ru-RU"/>
              </w:rPr>
              <w:t>Отчёта</w:t>
            </w:r>
            <w:r w:rsidR="00DC3537" w:rsidRPr="00DC3537">
              <w:rPr>
                <w:lang w:val="ru-RU"/>
              </w:rPr>
              <w:t>/</w:t>
            </w:r>
            <w:r>
              <w:rPr>
                <w:lang w:val="ru-RU"/>
              </w:rPr>
              <w:t xml:space="preserve">Справочника </w:t>
            </w:r>
            <w:r w:rsidRPr="006C6F6D">
              <w:rPr>
                <w:lang w:val="ru-RU"/>
              </w:rPr>
              <w:t>относительно текущего или планируемого использования отдельных полос радиочастот в диапазоне от 24,25 ГГц до 86 ГГц, рассматриваемых в рамках п.1.13 повестки дня ВКР-19</w:t>
            </w:r>
            <w:r>
              <w:rPr>
                <w:lang w:val="ru-RU"/>
              </w:rPr>
              <w:t xml:space="preserve"> </w:t>
            </w:r>
            <w:r w:rsidRPr="00094515">
              <w:rPr>
                <w:lang w:val="ru-RU"/>
              </w:rPr>
              <w:t>(Докладчик:</w:t>
            </w:r>
            <w:proofErr w:type="gramEnd"/>
            <w:r w:rsidRPr="00094515">
              <w:rPr>
                <w:lang w:val="ru-RU"/>
              </w:rPr>
              <w:t xml:space="preserve"> </w:t>
            </w:r>
            <w:proofErr w:type="spellStart"/>
            <w:r w:rsidRPr="00094515">
              <w:rPr>
                <w:lang w:val="ru-RU"/>
              </w:rPr>
              <w:t>Поскакухин</w:t>
            </w:r>
            <w:proofErr w:type="spellEnd"/>
            <w:r w:rsidRPr="00094515">
              <w:rPr>
                <w:lang w:val="ru-RU"/>
              </w:rPr>
              <w:t xml:space="preserve"> В.Н.)</w:t>
            </w:r>
            <w:r>
              <w:rPr>
                <w:lang w:val="ru-RU"/>
              </w:rPr>
              <w:t xml:space="preserve">  </w:t>
            </w:r>
          </w:p>
        </w:tc>
      </w:tr>
      <w:tr w:rsidR="0087280A" w:rsidRPr="00187F40" w:rsidTr="001B364C">
        <w:trPr>
          <w:cantSplit/>
          <w:trHeight w:val="932"/>
        </w:trPr>
        <w:tc>
          <w:tcPr>
            <w:tcW w:w="8930" w:type="dxa"/>
          </w:tcPr>
          <w:p w:rsidR="0087280A" w:rsidRPr="0087280A" w:rsidRDefault="006C6F6D" w:rsidP="00715451">
            <w:pPr>
              <w:ind w:left="71" w:right="113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  <w:r w:rsidR="0087280A">
              <w:rPr>
                <w:b/>
                <w:lang w:val="ru-RU"/>
              </w:rPr>
              <w:t xml:space="preserve">. </w:t>
            </w:r>
            <w:proofErr w:type="gramStart"/>
            <w:r w:rsidR="0087280A">
              <w:rPr>
                <w:lang w:val="ru-RU"/>
              </w:rPr>
              <w:t xml:space="preserve">О рассмотрении </w:t>
            </w:r>
            <w:r w:rsidR="00DC3537" w:rsidRPr="00DC3537">
              <w:rPr>
                <w:sz w:val="22"/>
                <w:szCs w:val="22"/>
                <w:lang w:val="ru-RU"/>
              </w:rPr>
              <w:t>вопрос</w:t>
            </w:r>
            <w:r w:rsidR="00DC3537">
              <w:rPr>
                <w:sz w:val="22"/>
                <w:szCs w:val="22"/>
                <w:lang w:val="ru-RU"/>
              </w:rPr>
              <w:t>а</w:t>
            </w:r>
            <w:r w:rsidR="00DC3537" w:rsidRPr="00DC3537">
              <w:rPr>
                <w:sz w:val="22"/>
                <w:szCs w:val="22"/>
                <w:lang w:val="ru-RU"/>
              </w:rPr>
              <w:t xml:space="preserve"> по обеспечению защиты сетей сотовой связи от помех, принимая во внимание  аспекты использования репитеров сигналов сотовой подвижной связи и генераторов шума в полосах радиочастот сотовой подвижной связи, а также проект Вопросника по данной теме</w:t>
            </w:r>
            <w:r w:rsidR="00DC3537" w:rsidRPr="00DC3537">
              <w:rPr>
                <w:lang w:val="ru-RU"/>
              </w:rPr>
              <w:t xml:space="preserve"> </w:t>
            </w:r>
            <w:r w:rsidR="0087280A" w:rsidRPr="00094515">
              <w:rPr>
                <w:lang w:val="ru-RU"/>
              </w:rPr>
              <w:t>(Докладчик:</w:t>
            </w:r>
            <w:proofErr w:type="gramEnd"/>
            <w:r w:rsidR="0087280A" w:rsidRPr="00094515">
              <w:rPr>
                <w:lang w:val="ru-RU"/>
              </w:rPr>
              <w:t xml:space="preserve"> </w:t>
            </w:r>
            <w:r w:rsidR="00715451">
              <w:rPr>
                <w:lang w:val="ru-RU"/>
              </w:rPr>
              <w:t>Ивашкин А.А.</w:t>
            </w:r>
            <w:proofErr w:type="gramStart"/>
            <w:r w:rsidR="00715451">
              <w:rPr>
                <w:lang w:val="ru-RU"/>
              </w:rPr>
              <w:t xml:space="preserve"> </w:t>
            </w:r>
            <w:r w:rsidR="0087280A" w:rsidRPr="00094515">
              <w:rPr>
                <w:lang w:val="ru-RU"/>
              </w:rPr>
              <w:t>)</w:t>
            </w:r>
            <w:proofErr w:type="gramEnd"/>
          </w:p>
        </w:tc>
      </w:tr>
      <w:tr w:rsidR="00422754" w:rsidRPr="0087280A" w:rsidTr="005809F3">
        <w:trPr>
          <w:cantSplit/>
          <w:trHeight w:val="432"/>
        </w:trPr>
        <w:tc>
          <w:tcPr>
            <w:tcW w:w="8930" w:type="dxa"/>
          </w:tcPr>
          <w:p w:rsidR="00422754" w:rsidRPr="00422754" w:rsidRDefault="006C6F6D" w:rsidP="005809F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line="360" w:lineRule="auto"/>
              <w:jc w:val="both"/>
              <w:rPr>
                <w:lang w:val="ru-RU"/>
              </w:rPr>
            </w:pPr>
            <w:r w:rsidRPr="00715451">
              <w:rPr>
                <w:b/>
                <w:lang w:val="ru-RU"/>
              </w:rPr>
              <w:t>9</w:t>
            </w:r>
            <w:r w:rsidR="00422754" w:rsidRPr="00715451">
              <w:rPr>
                <w:b/>
                <w:lang w:val="ru-RU"/>
              </w:rPr>
              <w:t xml:space="preserve">. </w:t>
            </w:r>
            <w:r w:rsidR="005809F3" w:rsidRPr="00715451">
              <w:rPr>
                <w:lang w:val="ru-RU"/>
              </w:rPr>
              <w:t>Другие вопросы</w:t>
            </w:r>
          </w:p>
        </w:tc>
      </w:tr>
      <w:tr w:rsidR="00422754" w:rsidRPr="00187F40" w:rsidTr="00422754">
        <w:trPr>
          <w:cantSplit/>
          <w:trHeight w:val="498"/>
        </w:trPr>
        <w:tc>
          <w:tcPr>
            <w:tcW w:w="8930" w:type="dxa"/>
          </w:tcPr>
          <w:p w:rsidR="00422754" w:rsidRPr="00422754" w:rsidRDefault="006C6F6D" w:rsidP="00422754">
            <w:pPr>
              <w:ind w:left="71" w:right="113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</w:t>
            </w:r>
            <w:r w:rsidR="00422754">
              <w:rPr>
                <w:b/>
                <w:lang w:val="ru-RU"/>
              </w:rPr>
              <w:t xml:space="preserve">. </w:t>
            </w:r>
            <w:r w:rsidR="005809F3">
              <w:rPr>
                <w:lang w:val="ru-RU"/>
              </w:rPr>
              <w:t>Рассмотрение Протокола 9</w:t>
            </w:r>
            <w:r w:rsidR="00422754" w:rsidRPr="00094515">
              <w:rPr>
                <w:lang w:val="ru-RU"/>
              </w:rPr>
              <w:t>-го заседания РГ РЧС</w:t>
            </w:r>
          </w:p>
        </w:tc>
      </w:tr>
      <w:tr w:rsidR="00422754" w:rsidRPr="00187F40" w:rsidTr="00422754">
        <w:trPr>
          <w:cantSplit/>
          <w:trHeight w:val="554"/>
        </w:trPr>
        <w:tc>
          <w:tcPr>
            <w:tcW w:w="8930" w:type="dxa"/>
          </w:tcPr>
          <w:p w:rsidR="00422754" w:rsidRPr="00422754" w:rsidRDefault="006C6F6D" w:rsidP="005809F3">
            <w:pPr>
              <w:ind w:left="71" w:right="113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</w:t>
            </w:r>
            <w:r w:rsidR="00422754" w:rsidRPr="00422754">
              <w:rPr>
                <w:b/>
                <w:lang w:val="ru-RU"/>
              </w:rPr>
              <w:t>.</w:t>
            </w:r>
            <w:r w:rsidR="00422754">
              <w:rPr>
                <w:lang w:val="ru-RU"/>
              </w:rPr>
              <w:t xml:space="preserve"> </w:t>
            </w:r>
            <w:r w:rsidR="00422754" w:rsidRPr="00094515">
              <w:rPr>
                <w:lang w:val="ru-RU"/>
              </w:rPr>
              <w:t xml:space="preserve">Рассмотрение проекта Повестки дня </w:t>
            </w:r>
            <w:r w:rsidR="005809F3">
              <w:rPr>
                <w:lang w:val="ru-RU"/>
              </w:rPr>
              <w:t>10</w:t>
            </w:r>
            <w:r w:rsidR="00422754" w:rsidRPr="00094515">
              <w:rPr>
                <w:lang w:val="ru-RU"/>
              </w:rPr>
              <w:t>-го заседания РГ РЧС</w:t>
            </w:r>
          </w:p>
        </w:tc>
      </w:tr>
      <w:tr w:rsidR="00422754" w:rsidRPr="00187F40" w:rsidTr="00422754">
        <w:trPr>
          <w:cantSplit/>
          <w:trHeight w:val="562"/>
        </w:trPr>
        <w:tc>
          <w:tcPr>
            <w:tcW w:w="8930" w:type="dxa"/>
          </w:tcPr>
          <w:p w:rsidR="00422754" w:rsidRPr="00422754" w:rsidRDefault="006C6F6D" w:rsidP="00422754">
            <w:pPr>
              <w:ind w:left="71" w:right="113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12</w:t>
            </w:r>
            <w:r w:rsidR="00422754" w:rsidRPr="00422754">
              <w:rPr>
                <w:b/>
                <w:lang w:val="ru-RU"/>
              </w:rPr>
              <w:t>.</w:t>
            </w:r>
            <w:r w:rsidR="00422754">
              <w:rPr>
                <w:lang w:val="ru-RU"/>
              </w:rPr>
              <w:t xml:space="preserve"> </w:t>
            </w:r>
            <w:r w:rsidR="00422754" w:rsidRPr="00094515">
              <w:rPr>
                <w:lang w:val="ru-RU"/>
              </w:rPr>
              <w:t>Обсуждение времени, места и повестки дня следующего собрания.</w:t>
            </w:r>
          </w:p>
        </w:tc>
      </w:tr>
    </w:tbl>
    <w:p w:rsidR="00422754" w:rsidRPr="00991DDA" w:rsidRDefault="00422754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lang w:val="ru-RU"/>
        </w:rPr>
      </w:pPr>
    </w:p>
    <w:sectPr w:rsidR="00422754" w:rsidRPr="00991DDA" w:rsidSect="00187F40">
      <w:headerReference w:type="default" r:id="rId9"/>
      <w:pgSz w:w="11907" w:h="16834"/>
      <w:pgMar w:top="709" w:right="1080" w:bottom="1440" w:left="1701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D8D" w:rsidRDefault="00E95D8D">
      <w:r>
        <w:separator/>
      </w:r>
    </w:p>
  </w:endnote>
  <w:endnote w:type="continuationSeparator" w:id="0">
    <w:p w:rsidR="00E95D8D" w:rsidRDefault="00E9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P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D8D" w:rsidRDefault="00E95D8D">
      <w:r>
        <w:t>____________________</w:t>
      </w:r>
    </w:p>
  </w:footnote>
  <w:footnote w:type="continuationSeparator" w:id="0">
    <w:p w:rsidR="00E95D8D" w:rsidRDefault="00E95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34" w:rsidRPr="00102514" w:rsidRDefault="005D5834">
    <w:pPr>
      <w:pStyle w:val="a7"/>
      <w:rPr>
        <w:lang w:val="ru-RU"/>
      </w:rPr>
    </w:pPr>
    <w:r>
      <w:rPr>
        <w:lang w:val="en-US"/>
      </w:rPr>
      <w:t xml:space="preserve">- </w:t>
    </w: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BE75E4">
      <w:rPr>
        <w:rStyle w:val="a8"/>
        <w:noProof/>
      </w:rPr>
      <w:t>2</w:t>
    </w:r>
    <w:r>
      <w:rPr>
        <w:rStyle w:val="a8"/>
      </w:rPr>
      <w:fldChar w:fldCharType="end"/>
    </w:r>
    <w:r>
      <w:rPr>
        <w:rStyle w:val="a8"/>
      </w:rPr>
      <w:t xml:space="preserve"> -</w:t>
    </w:r>
    <w:r>
      <w:rPr>
        <w:rStyle w:val="a8"/>
      </w:rPr>
      <w:br/>
    </w:r>
    <w:r>
      <w:rPr>
        <w:rStyle w:val="a8"/>
        <w:lang w:val="ru-RU"/>
      </w:rPr>
      <w:t>РГ</w:t>
    </w:r>
    <w:r w:rsidR="007253B1">
      <w:rPr>
        <w:rStyle w:val="a8"/>
        <w:lang w:val="ru-RU"/>
      </w:rPr>
      <w:t>2015</w:t>
    </w:r>
    <w:r>
      <w:rPr>
        <w:rStyle w:val="a8"/>
      </w:rPr>
      <w:t>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E32463"/>
    <w:multiLevelType w:val="hybridMultilevel"/>
    <w:tmpl w:val="54CC8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B3891"/>
    <w:multiLevelType w:val="hybridMultilevel"/>
    <w:tmpl w:val="595A383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3E7F"/>
    <w:rsid w:val="0001630F"/>
    <w:rsid w:val="00022664"/>
    <w:rsid w:val="00065689"/>
    <w:rsid w:val="00094515"/>
    <w:rsid w:val="0009689C"/>
    <w:rsid w:val="000A3B65"/>
    <w:rsid w:val="000B3485"/>
    <w:rsid w:val="000B5724"/>
    <w:rsid w:val="000C5AC4"/>
    <w:rsid w:val="000D6C15"/>
    <w:rsid w:val="000E3873"/>
    <w:rsid w:val="00102514"/>
    <w:rsid w:val="00106222"/>
    <w:rsid w:val="0012455B"/>
    <w:rsid w:val="001526FC"/>
    <w:rsid w:val="00160592"/>
    <w:rsid w:val="00187F40"/>
    <w:rsid w:val="00192188"/>
    <w:rsid w:val="001976E6"/>
    <w:rsid w:val="001A416C"/>
    <w:rsid w:val="001A577C"/>
    <w:rsid w:val="001A5B44"/>
    <w:rsid w:val="001C2677"/>
    <w:rsid w:val="001E65D2"/>
    <w:rsid w:val="0026584F"/>
    <w:rsid w:val="002B44E0"/>
    <w:rsid w:val="002E5B36"/>
    <w:rsid w:val="00306B94"/>
    <w:rsid w:val="00325193"/>
    <w:rsid w:val="00325882"/>
    <w:rsid w:val="0033414C"/>
    <w:rsid w:val="003445F4"/>
    <w:rsid w:val="003A3348"/>
    <w:rsid w:val="003E080A"/>
    <w:rsid w:val="003F1780"/>
    <w:rsid w:val="003F6EBE"/>
    <w:rsid w:val="00405F8C"/>
    <w:rsid w:val="0041434D"/>
    <w:rsid w:val="00422754"/>
    <w:rsid w:val="004234FC"/>
    <w:rsid w:val="00436D7C"/>
    <w:rsid w:val="00453A04"/>
    <w:rsid w:val="00464684"/>
    <w:rsid w:val="00486048"/>
    <w:rsid w:val="004929F3"/>
    <w:rsid w:val="004A1726"/>
    <w:rsid w:val="004B1747"/>
    <w:rsid w:val="00541A24"/>
    <w:rsid w:val="00563513"/>
    <w:rsid w:val="005809F3"/>
    <w:rsid w:val="00583438"/>
    <w:rsid w:val="0058348F"/>
    <w:rsid w:val="00591922"/>
    <w:rsid w:val="005B12FA"/>
    <w:rsid w:val="005D0432"/>
    <w:rsid w:val="005D5834"/>
    <w:rsid w:val="00604FE8"/>
    <w:rsid w:val="0065103B"/>
    <w:rsid w:val="00665108"/>
    <w:rsid w:val="00671360"/>
    <w:rsid w:val="0068227D"/>
    <w:rsid w:val="006A12CD"/>
    <w:rsid w:val="006C6F6D"/>
    <w:rsid w:val="00715451"/>
    <w:rsid w:val="007253B1"/>
    <w:rsid w:val="0075026D"/>
    <w:rsid w:val="007504A9"/>
    <w:rsid w:val="00757433"/>
    <w:rsid w:val="007977CE"/>
    <w:rsid w:val="007A6299"/>
    <w:rsid w:val="007F0055"/>
    <w:rsid w:val="0087280A"/>
    <w:rsid w:val="00883F10"/>
    <w:rsid w:val="008A2DF0"/>
    <w:rsid w:val="008B446D"/>
    <w:rsid w:val="008C2B19"/>
    <w:rsid w:val="008D0FDA"/>
    <w:rsid w:val="008D3EFA"/>
    <w:rsid w:val="00905D31"/>
    <w:rsid w:val="009136C8"/>
    <w:rsid w:val="009178CC"/>
    <w:rsid w:val="00934716"/>
    <w:rsid w:val="00950AF8"/>
    <w:rsid w:val="0098287A"/>
    <w:rsid w:val="00991DDA"/>
    <w:rsid w:val="0099482E"/>
    <w:rsid w:val="009F35C9"/>
    <w:rsid w:val="00A45055"/>
    <w:rsid w:val="00A51220"/>
    <w:rsid w:val="00A70ECB"/>
    <w:rsid w:val="00AE1A4D"/>
    <w:rsid w:val="00B27A44"/>
    <w:rsid w:val="00B37AFD"/>
    <w:rsid w:val="00B52554"/>
    <w:rsid w:val="00B6662F"/>
    <w:rsid w:val="00BB06C6"/>
    <w:rsid w:val="00BC0FA6"/>
    <w:rsid w:val="00BE1FF2"/>
    <w:rsid w:val="00BE2488"/>
    <w:rsid w:val="00BE75E4"/>
    <w:rsid w:val="00C03B34"/>
    <w:rsid w:val="00C2791B"/>
    <w:rsid w:val="00C455F5"/>
    <w:rsid w:val="00C552CF"/>
    <w:rsid w:val="00C63E54"/>
    <w:rsid w:val="00C751A0"/>
    <w:rsid w:val="00C75EA5"/>
    <w:rsid w:val="00C8660C"/>
    <w:rsid w:val="00CA3038"/>
    <w:rsid w:val="00CA7CA3"/>
    <w:rsid w:val="00CB2BB8"/>
    <w:rsid w:val="00D12887"/>
    <w:rsid w:val="00D13133"/>
    <w:rsid w:val="00D14408"/>
    <w:rsid w:val="00D327E8"/>
    <w:rsid w:val="00D626D7"/>
    <w:rsid w:val="00D91130"/>
    <w:rsid w:val="00D92F8B"/>
    <w:rsid w:val="00DB3F6C"/>
    <w:rsid w:val="00DC3537"/>
    <w:rsid w:val="00DE4123"/>
    <w:rsid w:val="00E166F7"/>
    <w:rsid w:val="00E31879"/>
    <w:rsid w:val="00E6185D"/>
    <w:rsid w:val="00E95D8D"/>
    <w:rsid w:val="00F9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8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8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F80C9-147B-4A1A-AC90-48916425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Manager>General Secretariat - Pool</Manager>
  <Company>International Telecommunication Union (ITU)</Company>
  <LinksUpToDate>false</LinksUpToDate>
  <CharactersWithSpaces>1510</CharactersWithSpaces>
  <SharedDoc>false</SharedDoc>
  <HLinks>
    <vt:vector size="6" baseType="variant"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Рустам А. Хамидов</cp:lastModifiedBy>
  <cp:revision>7</cp:revision>
  <cp:lastPrinted>2016-07-25T10:47:00Z</cp:lastPrinted>
  <dcterms:created xsi:type="dcterms:W3CDTF">2016-09-19T08:08:00Z</dcterms:created>
  <dcterms:modified xsi:type="dcterms:W3CDTF">2016-09-27T10:25:00Z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