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495"/>
        <w:gridCol w:w="4958"/>
        <w:gridCol w:w="2846"/>
      </w:tblGrid>
      <w:tr w:rsidR="002C30D8" w:rsidRPr="002D4273" w:rsidTr="00FA4C50">
        <w:trPr>
          <w:trHeight w:val="435"/>
        </w:trPr>
        <w:tc>
          <w:tcPr>
            <w:tcW w:w="1495" w:type="dxa"/>
          </w:tcPr>
          <w:p w:rsidR="002C30D8" w:rsidRPr="002D4273" w:rsidRDefault="002C30D8" w:rsidP="00DE7709"/>
        </w:tc>
        <w:tc>
          <w:tcPr>
            <w:tcW w:w="7804" w:type="dxa"/>
            <w:gridSpan w:val="2"/>
          </w:tcPr>
          <w:p w:rsidR="002C30D8" w:rsidRPr="0094130C" w:rsidRDefault="002C30D8" w:rsidP="00DE7709">
            <w:pPr>
              <w:jc w:val="right"/>
              <w:rPr>
                <w:position w:val="6"/>
              </w:rPr>
            </w:pPr>
          </w:p>
        </w:tc>
      </w:tr>
      <w:tr w:rsidR="002C30D8" w:rsidRPr="007B632D" w:rsidTr="00FA4C50">
        <w:trPr>
          <w:trHeight w:val="435"/>
        </w:trPr>
        <w:tc>
          <w:tcPr>
            <w:tcW w:w="1495" w:type="dxa"/>
            <w:vMerge w:val="restart"/>
          </w:tcPr>
          <w:p w:rsidR="002C30D8" w:rsidRPr="002D4273" w:rsidRDefault="002C30D8" w:rsidP="00981C5E">
            <w:pPr>
              <w:ind w:left="-142"/>
            </w:pPr>
            <w:bookmarkStart w:id="0" w:name="recibido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 wp14:anchorId="5A6BB5BB" wp14:editId="7127ABDC">
                  <wp:extent cx="723900" cy="962025"/>
                  <wp:effectExtent l="0" t="0" r="0" b="9525"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4" w:type="dxa"/>
            <w:gridSpan w:val="2"/>
          </w:tcPr>
          <w:p w:rsidR="002C30D8" w:rsidRPr="002C30D8" w:rsidRDefault="002C30D8" w:rsidP="00DE7709">
            <w:pPr>
              <w:jc w:val="center"/>
              <w:rPr>
                <w:lang w:val="ru-RU"/>
              </w:rPr>
            </w:pPr>
            <w:r w:rsidRPr="002C30D8">
              <w:rPr>
                <w:b/>
                <w:position w:val="6"/>
                <w:lang w:val="ru-RU"/>
              </w:rPr>
              <w:t>РЕГИОНАЛЬНОЕ СОДРУЖЕСТВО В ОБЛАСТИ СВЯЗИ</w:t>
            </w:r>
          </w:p>
        </w:tc>
      </w:tr>
      <w:tr w:rsidR="002C30D8" w:rsidRPr="0023058F" w:rsidTr="00FA4C50">
        <w:trPr>
          <w:trHeight w:val="915"/>
        </w:trPr>
        <w:tc>
          <w:tcPr>
            <w:tcW w:w="1495" w:type="dxa"/>
            <w:vMerge/>
          </w:tcPr>
          <w:p w:rsidR="002C30D8" w:rsidRPr="002C30D8" w:rsidRDefault="002C30D8" w:rsidP="00DE7709">
            <w:pPr>
              <w:rPr>
                <w:lang w:val="ru-RU"/>
              </w:rPr>
            </w:pPr>
          </w:p>
        </w:tc>
        <w:tc>
          <w:tcPr>
            <w:tcW w:w="4958" w:type="dxa"/>
          </w:tcPr>
          <w:p w:rsidR="002C30D8" w:rsidRPr="002C30D8" w:rsidRDefault="002C30D8" w:rsidP="00DE7709">
            <w:pPr>
              <w:rPr>
                <w:b/>
                <w:sz w:val="28"/>
                <w:szCs w:val="28"/>
                <w:lang w:val="ru-RU"/>
              </w:rPr>
            </w:pPr>
            <w:r w:rsidRPr="002C30D8">
              <w:rPr>
                <w:b/>
                <w:sz w:val="28"/>
                <w:szCs w:val="28"/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  <w:p w:rsidR="002C30D8" w:rsidRPr="002C30D8" w:rsidRDefault="002C30D8" w:rsidP="002C30D8">
            <w:pPr>
              <w:rPr>
                <w:lang w:val="ru-RU"/>
              </w:rPr>
            </w:pPr>
            <w:r w:rsidRPr="002D4273">
              <w:rPr>
                <w:b/>
                <w:smallCaps/>
                <w:sz w:val="28"/>
                <w:szCs w:val="28"/>
              </w:rPr>
              <w:t>РГ Р</w:t>
            </w:r>
            <w:r>
              <w:rPr>
                <w:b/>
                <w:smallCaps/>
                <w:sz w:val="28"/>
                <w:szCs w:val="28"/>
                <w:lang w:val="ru-RU"/>
              </w:rPr>
              <w:t>ЧС</w:t>
            </w:r>
          </w:p>
        </w:tc>
        <w:tc>
          <w:tcPr>
            <w:tcW w:w="2846" w:type="dxa"/>
            <w:shd w:val="clear" w:color="auto" w:fill="auto"/>
          </w:tcPr>
          <w:p w:rsidR="002C30D8" w:rsidRDefault="002C30D8" w:rsidP="00DE7709">
            <w:pPr>
              <w:rPr>
                <w:b/>
              </w:rPr>
            </w:pPr>
          </w:p>
          <w:p w:rsidR="002C30D8" w:rsidRDefault="002C30D8" w:rsidP="00DE7709">
            <w:pPr>
              <w:rPr>
                <w:b/>
              </w:rPr>
            </w:pPr>
          </w:p>
          <w:p w:rsidR="00FA4C50" w:rsidRDefault="00FA4C50" w:rsidP="00DE7709">
            <w:pPr>
              <w:rPr>
                <w:b/>
                <w:lang w:val="ru-RU"/>
              </w:rPr>
            </w:pPr>
          </w:p>
          <w:p w:rsidR="002C30D8" w:rsidRPr="00F935FC" w:rsidRDefault="00BB4E4C" w:rsidP="00BB4E4C">
            <w:pPr>
              <w:rPr>
                <w:b/>
              </w:rPr>
            </w:pPr>
            <w:r>
              <w:rPr>
                <w:b/>
                <w:lang w:val="ru-RU"/>
              </w:rPr>
              <w:t>___________</w:t>
            </w:r>
            <w:r w:rsidR="002C30D8" w:rsidRPr="00F935FC">
              <w:rPr>
                <w:b/>
              </w:rPr>
              <w:t xml:space="preserve">  201</w:t>
            </w:r>
            <w:r>
              <w:rPr>
                <w:b/>
                <w:lang w:val="ru-RU"/>
              </w:rPr>
              <w:t>8</w:t>
            </w:r>
            <w:r w:rsidR="002C30D8" w:rsidRPr="00F935FC">
              <w:rPr>
                <w:b/>
              </w:rPr>
              <w:t xml:space="preserve"> г.</w:t>
            </w:r>
          </w:p>
        </w:tc>
      </w:tr>
    </w:tbl>
    <w:p w:rsidR="0026584F" w:rsidRPr="00E44E3D" w:rsidRDefault="0057344D" w:rsidP="0026584F">
      <w:pPr>
        <w:pStyle w:val="1"/>
        <w:spacing w:before="240"/>
        <w:ind w:left="792" w:hanging="792"/>
        <w:jc w:val="right"/>
        <w:rPr>
          <w:b w:val="0"/>
          <w:bCs/>
          <w:iCs/>
          <w:lang w:val="ru-RU"/>
        </w:rPr>
      </w:pPr>
      <w:r>
        <w:rPr>
          <w:b w:val="0"/>
          <w:bCs/>
          <w:iCs/>
          <w:szCs w:val="24"/>
          <w:lang w:val="ru-RU"/>
        </w:rPr>
        <w:t xml:space="preserve"> </w:t>
      </w:r>
    </w:p>
    <w:p w:rsidR="00094515" w:rsidRPr="00302987" w:rsidRDefault="001A5B4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П</w:t>
      </w:r>
      <w:r w:rsidR="00094515" w:rsidRPr="00302987">
        <w:rPr>
          <w:b/>
          <w:szCs w:val="24"/>
          <w:lang w:val="ru-RU"/>
        </w:rPr>
        <w:t>овестк</w:t>
      </w:r>
      <w:r w:rsidRPr="00302987">
        <w:rPr>
          <w:b/>
          <w:szCs w:val="24"/>
          <w:lang w:val="ru-RU"/>
        </w:rPr>
        <w:t>а</w:t>
      </w:r>
      <w:r w:rsidR="00094515" w:rsidRPr="00302987">
        <w:rPr>
          <w:b/>
          <w:szCs w:val="24"/>
          <w:lang w:val="ru-RU"/>
        </w:rPr>
        <w:t xml:space="preserve"> дня</w:t>
      </w:r>
    </w:p>
    <w:p w:rsidR="00094515" w:rsidRPr="00302987" w:rsidRDefault="006165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1</w:t>
      </w:r>
      <w:r w:rsidR="007D3840">
        <w:rPr>
          <w:b/>
          <w:szCs w:val="24"/>
          <w:lang w:val="en-US"/>
        </w:rPr>
        <w:t>2</w:t>
      </w:r>
      <w:r w:rsidR="00094515" w:rsidRPr="00302987">
        <w:rPr>
          <w:b/>
          <w:szCs w:val="24"/>
          <w:lang w:val="ru-RU"/>
        </w:rPr>
        <w:t xml:space="preserve">-го заседания Рабочей группы </w:t>
      </w:r>
    </w:p>
    <w:p w:rsidR="00094515" w:rsidRPr="00302987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 xml:space="preserve">по управлению радиочастотным спектром </w:t>
      </w:r>
    </w:p>
    <w:p w:rsidR="00302987" w:rsidRPr="00302987" w:rsidRDefault="00302987" w:rsidP="00302987">
      <w:pPr>
        <w:ind w:firstLine="816"/>
        <w:jc w:val="center"/>
        <w:rPr>
          <w:i/>
          <w:lang w:val="ru-RU"/>
        </w:rPr>
      </w:pPr>
    </w:p>
    <w:p w:rsidR="00094515" w:rsidRPr="002C30D8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sz w:val="16"/>
          <w:szCs w:val="16"/>
          <w:lang w:val="ru-RU"/>
        </w:rPr>
      </w:pPr>
    </w:p>
    <w:tbl>
      <w:tblPr>
        <w:tblW w:w="9271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71"/>
      </w:tblGrid>
      <w:tr w:rsidR="00422754" w:rsidRPr="00422754" w:rsidTr="00FA4C50">
        <w:trPr>
          <w:cantSplit/>
          <w:trHeight w:val="498"/>
        </w:trPr>
        <w:tc>
          <w:tcPr>
            <w:tcW w:w="9271" w:type="dxa"/>
          </w:tcPr>
          <w:p w:rsidR="00422754" w:rsidRPr="00080677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>1. Открытие заседания.</w:t>
            </w:r>
          </w:p>
        </w:tc>
      </w:tr>
      <w:tr w:rsidR="00422754" w:rsidRPr="00422754" w:rsidTr="00FA4C50">
        <w:trPr>
          <w:cantSplit/>
          <w:trHeight w:val="562"/>
        </w:trPr>
        <w:tc>
          <w:tcPr>
            <w:tcW w:w="9271" w:type="dxa"/>
          </w:tcPr>
          <w:p w:rsidR="00422754" w:rsidRPr="00080677" w:rsidRDefault="00422754" w:rsidP="00AD69C2">
            <w:pPr>
              <w:ind w:left="71" w:right="113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>2. Утверждение повестки дня.</w:t>
            </w:r>
          </w:p>
        </w:tc>
      </w:tr>
      <w:tr w:rsidR="00422754" w:rsidRPr="007B632D" w:rsidTr="00FA4C50">
        <w:trPr>
          <w:cantSplit/>
          <w:trHeight w:val="583"/>
        </w:trPr>
        <w:tc>
          <w:tcPr>
            <w:tcW w:w="9271" w:type="dxa"/>
          </w:tcPr>
          <w:p w:rsidR="00422754" w:rsidRPr="00080677" w:rsidRDefault="00422754" w:rsidP="00BB4E4C">
            <w:pPr>
              <w:tabs>
                <w:tab w:val="left" w:pos="213"/>
                <w:tab w:val="left" w:pos="567"/>
              </w:tabs>
              <w:ind w:left="71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3. </w:t>
            </w:r>
            <w:r w:rsidR="005809F3" w:rsidRPr="000319E8">
              <w:rPr>
                <w:lang w:val="ru-RU"/>
              </w:rPr>
              <w:t>О решениях, принятых на 1</w:t>
            </w:r>
            <w:r w:rsidR="007D3840">
              <w:rPr>
                <w:lang w:val="ru-RU"/>
              </w:rPr>
              <w:t>3</w:t>
            </w:r>
            <w:r w:rsidRPr="000319E8">
              <w:rPr>
                <w:lang w:val="ru-RU"/>
              </w:rPr>
              <w:t xml:space="preserve">-м заседании Комиссии РСС по РЧС и </w:t>
            </w:r>
            <w:proofErr w:type="gramStart"/>
            <w:r w:rsidRPr="000319E8">
              <w:rPr>
                <w:lang w:val="ru-RU"/>
              </w:rPr>
              <w:t>СО</w:t>
            </w:r>
            <w:proofErr w:type="gramEnd"/>
            <w:r w:rsidR="00080677">
              <w:rPr>
                <w:lang w:val="ru-RU"/>
              </w:rPr>
              <w:t>.</w:t>
            </w:r>
          </w:p>
        </w:tc>
      </w:tr>
      <w:tr w:rsidR="00422754" w:rsidRPr="007D3840" w:rsidTr="00FA4C50">
        <w:trPr>
          <w:cantSplit/>
          <w:trHeight w:val="932"/>
        </w:trPr>
        <w:tc>
          <w:tcPr>
            <w:tcW w:w="9271" w:type="dxa"/>
          </w:tcPr>
          <w:p w:rsidR="00F33D76" w:rsidRPr="00080677" w:rsidRDefault="00422754" w:rsidP="007D3840">
            <w:pPr>
              <w:ind w:left="71"/>
              <w:jc w:val="both"/>
              <w:rPr>
                <w:lang w:val="ru-RU"/>
              </w:rPr>
            </w:pPr>
            <w:r w:rsidRPr="000319E8">
              <w:rPr>
                <w:lang w:val="ru-RU"/>
              </w:rPr>
              <w:t xml:space="preserve">4. </w:t>
            </w:r>
            <w:r w:rsidRPr="00F86B42">
              <w:rPr>
                <w:lang w:val="ru-RU"/>
              </w:rPr>
              <w:t>О работах по сопровождению Общей таблицы распределени</w:t>
            </w:r>
            <w:r w:rsidR="000F4F16">
              <w:rPr>
                <w:lang w:val="ru-RU"/>
              </w:rPr>
              <w:t>я частот стран-участников РСС</w:t>
            </w:r>
            <w:r w:rsidR="007D3840" w:rsidRPr="007D3840">
              <w:rPr>
                <w:lang w:val="ru-RU"/>
              </w:rPr>
              <w:t xml:space="preserve">. </w:t>
            </w:r>
            <w:r w:rsidR="007D3840">
              <w:rPr>
                <w:lang w:val="ru-RU"/>
              </w:rPr>
              <w:t>О</w:t>
            </w:r>
            <w:r w:rsidR="007D3840" w:rsidRPr="00080677">
              <w:rPr>
                <w:lang w:val="ru-RU"/>
              </w:rPr>
              <w:t>добрение первого и второго фрагментов Общей таблицы распределения частот</w:t>
            </w:r>
            <w:r w:rsidR="007D3840">
              <w:rPr>
                <w:lang w:val="ru-RU"/>
              </w:rPr>
              <w:t xml:space="preserve"> </w:t>
            </w:r>
            <w:r w:rsidR="007D3840" w:rsidRPr="00080677">
              <w:rPr>
                <w:lang w:val="ru-RU"/>
              </w:rPr>
              <w:t xml:space="preserve"> стран - участников РСС.</w:t>
            </w:r>
            <w:r w:rsidR="007D3840">
              <w:rPr>
                <w:lang w:val="ru-RU"/>
              </w:rPr>
              <w:t xml:space="preserve"> </w:t>
            </w:r>
            <w:r w:rsidR="000F4F16">
              <w:rPr>
                <w:lang w:val="ru-RU"/>
              </w:rPr>
              <w:t>(д</w:t>
            </w:r>
            <w:r w:rsidRPr="00F86B42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Pr="00F86B42">
              <w:rPr>
                <w:lang w:val="ru-RU"/>
              </w:rPr>
              <w:t xml:space="preserve"> Тонких Е.В.)</w:t>
            </w:r>
            <w:r w:rsidR="007D3840">
              <w:rPr>
                <w:lang w:val="ru-RU"/>
              </w:rPr>
              <w:t>.</w:t>
            </w:r>
          </w:p>
        </w:tc>
      </w:tr>
      <w:tr w:rsidR="00422754" w:rsidRPr="007B632D" w:rsidTr="00FA4C50">
        <w:trPr>
          <w:cantSplit/>
          <w:trHeight w:val="932"/>
        </w:trPr>
        <w:tc>
          <w:tcPr>
            <w:tcW w:w="9271" w:type="dxa"/>
          </w:tcPr>
          <w:p w:rsidR="007D3840" w:rsidRPr="007D3840" w:rsidRDefault="00BB4E4C" w:rsidP="007D3840">
            <w:pPr>
              <w:ind w:left="71"/>
              <w:jc w:val="both"/>
              <w:rPr>
                <w:lang w:val="ru-RU"/>
              </w:rPr>
            </w:pPr>
            <w:r w:rsidRPr="00D51177">
              <w:rPr>
                <w:lang w:val="ru-RU"/>
              </w:rPr>
              <w:t>5</w:t>
            </w:r>
            <w:r w:rsidR="00422754" w:rsidRPr="00D51177">
              <w:rPr>
                <w:lang w:val="ru-RU"/>
              </w:rPr>
              <w:t xml:space="preserve">. </w:t>
            </w:r>
            <w:r w:rsidR="00AD61A0" w:rsidRPr="00F86B42">
              <w:rPr>
                <w:lang w:val="ru-RU"/>
              </w:rPr>
              <w:t xml:space="preserve">О Рабочем документе к проекту </w:t>
            </w:r>
            <w:r w:rsidRPr="00080677">
              <w:rPr>
                <w:lang w:val="ru-RU"/>
              </w:rPr>
              <w:t>Рекомендации в области обеспечения защиты спектра радиочастот, радиоконтроля и оценки электромагнитной и помеховой обстановки в полосах частот ГНС</w:t>
            </w:r>
            <w:bookmarkStart w:id="1" w:name="_GoBack"/>
            <w:bookmarkEnd w:id="1"/>
            <w:r w:rsidRPr="00080677">
              <w:rPr>
                <w:lang w:val="ru-RU"/>
              </w:rPr>
              <w:t>С</w:t>
            </w:r>
            <w:r w:rsidR="005809F3" w:rsidRPr="00D51177">
              <w:rPr>
                <w:lang w:val="ru-RU"/>
              </w:rPr>
              <w:t xml:space="preserve"> (</w:t>
            </w:r>
            <w:r w:rsidR="000F4F16">
              <w:rPr>
                <w:lang w:val="ru-RU"/>
              </w:rPr>
              <w:t>д</w:t>
            </w:r>
            <w:r w:rsidR="005809F3" w:rsidRPr="00D51177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="005809F3" w:rsidRPr="00D51177">
              <w:rPr>
                <w:lang w:val="ru-RU"/>
              </w:rPr>
              <w:t xml:space="preserve"> </w:t>
            </w:r>
            <w:proofErr w:type="spellStart"/>
            <w:r w:rsidR="005809F3" w:rsidRPr="00D51177">
              <w:rPr>
                <w:lang w:val="ru-RU"/>
              </w:rPr>
              <w:t>Кизима</w:t>
            </w:r>
            <w:proofErr w:type="spellEnd"/>
            <w:r w:rsidR="005809F3" w:rsidRPr="00D51177">
              <w:rPr>
                <w:lang w:val="ru-RU"/>
              </w:rPr>
              <w:t xml:space="preserve"> С.В.)</w:t>
            </w:r>
            <w:r w:rsidR="000F4F16">
              <w:rPr>
                <w:lang w:val="ru-RU"/>
              </w:rPr>
              <w:t>.</w:t>
            </w:r>
          </w:p>
        </w:tc>
      </w:tr>
      <w:tr w:rsidR="0087280A" w:rsidRPr="007B632D" w:rsidTr="00FA4C50">
        <w:trPr>
          <w:cantSplit/>
          <w:trHeight w:val="932"/>
        </w:trPr>
        <w:tc>
          <w:tcPr>
            <w:tcW w:w="9271" w:type="dxa"/>
          </w:tcPr>
          <w:p w:rsidR="0087280A" w:rsidRPr="00080677" w:rsidRDefault="00BB4E4C" w:rsidP="000F4F16">
            <w:pPr>
              <w:ind w:left="71"/>
              <w:jc w:val="both"/>
              <w:rPr>
                <w:lang w:val="ru-RU"/>
              </w:rPr>
            </w:pPr>
            <w:r w:rsidRPr="00D51177">
              <w:rPr>
                <w:lang w:val="ru-RU"/>
              </w:rPr>
              <w:t xml:space="preserve">6. </w:t>
            </w:r>
            <w:r w:rsidR="00AD61A0" w:rsidRPr="00F06F2A">
              <w:rPr>
                <w:lang w:val="ru-RU"/>
              </w:rPr>
              <w:t xml:space="preserve">О </w:t>
            </w:r>
            <w:r w:rsidRPr="00F06F2A">
              <w:rPr>
                <w:lang w:val="ru-RU"/>
              </w:rPr>
              <w:t>Рабоч</w:t>
            </w:r>
            <w:r w:rsidR="00AD61A0" w:rsidRPr="00F06F2A">
              <w:rPr>
                <w:lang w:val="ru-RU"/>
              </w:rPr>
              <w:t>ем</w:t>
            </w:r>
            <w:r w:rsidRPr="00F06F2A">
              <w:rPr>
                <w:lang w:val="ru-RU"/>
              </w:rPr>
              <w:t xml:space="preserve"> документ</w:t>
            </w:r>
            <w:r w:rsidR="00AD61A0" w:rsidRPr="00F06F2A">
              <w:rPr>
                <w:lang w:val="ru-RU"/>
              </w:rPr>
              <w:t>е</w:t>
            </w:r>
            <w:r w:rsidRPr="00F06F2A">
              <w:rPr>
                <w:lang w:val="ru-RU"/>
              </w:rPr>
              <w:t xml:space="preserve"> к проекту </w:t>
            </w:r>
            <w:r w:rsidRPr="00080677">
              <w:rPr>
                <w:lang w:val="ru-RU"/>
              </w:rPr>
              <w:t>Отчёта</w:t>
            </w:r>
            <w:r w:rsidRPr="00F06F2A">
              <w:rPr>
                <w:lang w:val="ru-RU"/>
              </w:rPr>
              <w:t xml:space="preserve">/Справочника </w:t>
            </w:r>
            <w:r w:rsidRPr="00080677">
              <w:rPr>
                <w:lang w:val="ru-RU"/>
              </w:rPr>
              <w:t xml:space="preserve">по обеспечению защиты сетей сотовой связи от помех, принимая во внимание  аспекты </w:t>
            </w:r>
            <w:r w:rsidRPr="00F06F2A">
              <w:rPr>
                <w:lang w:val="ru-RU"/>
              </w:rP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Pr="00080677">
              <w:rPr>
                <w:lang w:val="ru-RU"/>
              </w:rPr>
              <w:t xml:space="preserve"> </w:t>
            </w:r>
            <w:r w:rsidRPr="00F06F2A">
              <w:rPr>
                <w:lang w:val="ru-RU"/>
              </w:rPr>
              <w:t>(</w:t>
            </w:r>
            <w:r w:rsidR="000F4F16">
              <w:rPr>
                <w:lang w:val="ru-RU"/>
              </w:rPr>
              <w:t>д</w:t>
            </w:r>
            <w:r w:rsidRPr="00F06F2A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Pr="00F06F2A">
              <w:rPr>
                <w:lang w:val="ru-RU"/>
              </w:rPr>
              <w:t xml:space="preserve"> Ивашкин А.А.)</w:t>
            </w:r>
            <w:r w:rsidR="000F4F16">
              <w:rPr>
                <w:lang w:val="ru-RU"/>
              </w:rPr>
              <w:t>.</w:t>
            </w:r>
          </w:p>
        </w:tc>
      </w:tr>
      <w:tr w:rsidR="00422754" w:rsidRPr="007B632D" w:rsidTr="00FA4C50">
        <w:trPr>
          <w:cantSplit/>
          <w:trHeight w:val="432"/>
        </w:trPr>
        <w:tc>
          <w:tcPr>
            <w:tcW w:w="9271" w:type="dxa"/>
          </w:tcPr>
          <w:p w:rsidR="00422754" w:rsidRPr="00D51177" w:rsidRDefault="005C1C7D" w:rsidP="000F4F1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422754" w:rsidRPr="00D51177">
              <w:rPr>
                <w:lang w:val="ru-RU"/>
              </w:rPr>
              <w:t xml:space="preserve">. </w:t>
            </w:r>
            <w:r w:rsidR="00E407A9" w:rsidRPr="00D51177">
              <w:rPr>
                <w:lang w:val="ru-RU"/>
              </w:rPr>
              <w:t>О</w:t>
            </w:r>
            <w:r w:rsidR="00E407A9" w:rsidRPr="00F06F2A">
              <w:rPr>
                <w:lang w:val="ru-RU"/>
              </w:rPr>
              <w:t xml:space="preserve"> </w:t>
            </w:r>
            <w:r w:rsidR="00AD61A0" w:rsidRPr="00F06F2A">
              <w:rPr>
                <w:lang w:val="ru-RU"/>
              </w:rPr>
              <w:t>Рабочем</w:t>
            </w:r>
            <w:r w:rsidR="00E407A9" w:rsidRPr="00F06F2A">
              <w:rPr>
                <w:lang w:val="ru-RU"/>
              </w:rPr>
              <w:t xml:space="preserve"> </w:t>
            </w:r>
            <w:r w:rsidR="00E407A9" w:rsidRPr="00D51177">
              <w:rPr>
                <w:lang w:val="ru-RU"/>
              </w:rPr>
              <w:t>докумен</w:t>
            </w:r>
            <w:r w:rsidR="00E407A9" w:rsidRPr="00F920BE">
              <w:rPr>
                <w:lang w:val="ru-RU"/>
              </w:rPr>
              <w:t>т</w:t>
            </w:r>
            <w:r w:rsidR="000F4F16" w:rsidRPr="00F920BE">
              <w:rPr>
                <w:lang w:val="ru-RU"/>
              </w:rPr>
              <w:t>е</w:t>
            </w:r>
            <w:r w:rsidR="00D51177" w:rsidRPr="00D51177">
              <w:rPr>
                <w:lang w:val="ru-RU"/>
              </w:rPr>
              <w:t xml:space="preserve"> </w:t>
            </w:r>
            <w:r w:rsidR="00F06F2A" w:rsidRPr="00F06F2A">
              <w:rPr>
                <w:lang w:val="ru-RU"/>
              </w:rPr>
              <w:t xml:space="preserve">относительно полос радиочастот и применяемым в них </w:t>
            </w:r>
            <w:proofErr w:type="spellStart"/>
            <w:r w:rsidR="00F06F2A" w:rsidRPr="00F06F2A">
              <w:rPr>
                <w:lang w:val="ru-RU"/>
              </w:rPr>
              <w:t>радиотехнологиям</w:t>
            </w:r>
            <w:proofErr w:type="spellEnd"/>
            <w:r w:rsidR="00F06F2A" w:rsidRPr="00F06F2A">
              <w:rPr>
                <w:lang w:val="ru-RU"/>
              </w:rPr>
              <w:t xml:space="preserve">, которые </w:t>
            </w:r>
            <w:proofErr w:type="gramStart"/>
            <w:r w:rsidR="00F06F2A" w:rsidRPr="00F06F2A">
              <w:rPr>
                <w:lang w:val="ru-RU"/>
              </w:rPr>
              <w:t>гармонизировано</w:t>
            </w:r>
            <w:proofErr w:type="gramEnd"/>
            <w:r w:rsidR="00F06F2A" w:rsidRPr="00F06F2A">
              <w:rPr>
                <w:lang w:val="ru-RU"/>
              </w:rPr>
              <w:t xml:space="preserve"> используются в странах РСС</w:t>
            </w:r>
            <w:r w:rsidR="00F06F2A">
              <w:rPr>
                <w:lang w:val="ru-RU"/>
              </w:rPr>
              <w:t xml:space="preserve"> </w:t>
            </w:r>
            <w:r w:rsidR="000973D0" w:rsidRPr="00D51177">
              <w:rPr>
                <w:lang w:val="ru-RU"/>
              </w:rPr>
              <w:t>(</w:t>
            </w:r>
            <w:r w:rsidR="000F4F16">
              <w:rPr>
                <w:lang w:val="ru-RU"/>
              </w:rPr>
              <w:t>д</w:t>
            </w:r>
            <w:r w:rsidR="000973D0" w:rsidRPr="00D51177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-</w:t>
            </w:r>
            <w:r w:rsidR="000973D0" w:rsidRPr="00D51177">
              <w:rPr>
                <w:lang w:val="ru-RU"/>
              </w:rPr>
              <w:t xml:space="preserve"> Ивашкин А.А.)</w:t>
            </w:r>
            <w:r w:rsidR="000F4F16">
              <w:rPr>
                <w:lang w:val="ru-RU"/>
              </w:rPr>
              <w:t>.</w:t>
            </w:r>
          </w:p>
        </w:tc>
      </w:tr>
      <w:tr w:rsidR="004C5C1C" w:rsidRPr="007B632D" w:rsidTr="00FA4C50">
        <w:trPr>
          <w:cantSplit/>
          <w:trHeight w:val="432"/>
        </w:trPr>
        <w:tc>
          <w:tcPr>
            <w:tcW w:w="9271" w:type="dxa"/>
          </w:tcPr>
          <w:p w:rsidR="004C5C1C" w:rsidRPr="00D51177" w:rsidRDefault="005C1C7D" w:rsidP="00F920B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4C5C1C" w:rsidRPr="00D51177">
              <w:rPr>
                <w:lang w:val="ru-RU"/>
              </w:rPr>
              <w:t xml:space="preserve">. О проекте </w:t>
            </w:r>
            <w:r w:rsidR="00A00D5B" w:rsidRPr="00D51177">
              <w:rPr>
                <w:lang w:val="ru-RU"/>
              </w:rPr>
              <w:t>В</w:t>
            </w:r>
            <w:r w:rsidR="004C5C1C" w:rsidRPr="00D51177">
              <w:rPr>
                <w:lang w:val="ru-RU"/>
              </w:rPr>
              <w:t xml:space="preserve">опросника по использованию технологий беспроводной связи для </w:t>
            </w:r>
            <w:r w:rsidR="004C5C1C" w:rsidRPr="00080677">
              <w:rPr>
                <w:lang w:val="ru-RU"/>
              </w:rPr>
              <w:t>IoT</w:t>
            </w:r>
            <w:r w:rsidR="004C5C1C" w:rsidRPr="00D51177">
              <w:rPr>
                <w:lang w:val="ru-RU"/>
              </w:rPr>
              <w:t xml:space="preserve"> в </w:t>
            </w:r>
            <w:proofErr w:type="gramStart"/>
            <w:r w:rsidR="004C5C1C" w:rsidRPr="00D51177">
              <w:rPr>
                <w:lang w:val="ru-RU"/>
              </w:rPr>
              <w:t>странах-</w:t>
            </w:r>
            <w:r w:rsidR="004C5C1C" w:rsidRPr="00F06F2A">
              <w:rPr>
                <w:lang w:val="ru-RU"/>
              </w:rPr>
              <w:t>участник</w:t>
            </w:r>
            <w:r w:rsidR="00D51177" w:rsidRPr="00F06F2A">
              <w:rPr>
                <w:lang w:val="ru-RU"/>
              </w:rPr>
              <w:t>ов</w:t>
            </w:r>
            <w:proofErr w:type="gramEnd"/>
            <w:r w:rsidR="004C5C1C" w:rsidRPr="00F06F2A">
              <w:rPr>
                <w:lang w:val="ru-RU"/>
              </w:rPr>
              <w:t xml:space="preserve"> РСС</w:t>
            </w:r>
            <w:r w:rsidR="004C5C1C" w:rsidRPr="00D51177">
              <w:rPr>
                <w:lang w:val="ru-RU"/>
              </w:rPr>
              <w:t xml:space="preserve"> (</w:t>
            </w:r>
            <w:r w:rsidR="000F4F16">
              <w:rPr>
                <w:lang w:val="ru-RU"/>
              </w:rPr>
              <w:t>д</w:t>
            </w:r>
            <w:r w:rsidR="004C5C1C" w:rsidRPr="00D51177">
              <w:rPr>
                <w:lang w:val="ru-RU"/>
              </w:rPr>
              <w:t>окладчик</w:t>
            </w:r>
            <w:r w:rsidR="000F4F16">
              <w:rPr>
                <w:lang w:val="ru-RU"/>
              </w:rPr>
              <w:t xml:space="preserve"> </w:t>
            </w:r>
            <w:r>
              <w:rPr>
                <w:lang w:val="ru-RU"/>
              </w:rPr>
              <w:t>–</w:t>
            </w:r>
            <w:r w:rsidR="004C5C1C" w:rsidRPr="00D51177">
              <w:rPr>
                <w:lang w:val="ru-RU"/>
              </w:rPr>
              <w:t xml:space="preserve"> Сорокин В.С.)</w:t>
            </w:r>
            <w:r w:rsidR="000F4F16">
              <w:rPr>
                <w:lang w:val="ru-RU"/>
              </w:rPr>
              <w:t>.</w:t>
            </w:r>
            <w:r w:rsidR="00791EAC">
              <w:rPr>
                <w:lang w:val="ru-RU"/>
              </w:rPr>
              <w:t xml:space="preserve"> </w:t>
            </w:r>
          </w:p>
        </w:tc>
      </w:tr>
      <w:tr w:rsidR="005C1C7D" w:rsidRPr="00702C03" w:rsidTr="00FA4C50">
        <w:trPr>
          <w:cantSplit/>
          <w:trHeight w:val="432"/>
        </w:trPr>
        <w:tc>
          <w:tcPr>
            <w:tcW w:w="9271" w:type="dxa"/>
          </w:tcPr>
          <w:p w:rsidR="005C1C7D" w:rsidRDefault="005C1C7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9. </w:t>
            </w:r>
            <w:r w:rsidR="00702C03" w:rsidRPr="00702C03">
              <w:rPr>
                <w:lang w:val="ru-RU"/>
              </w:rPr>
              <w:t>О</w:t>
            </w:r>
            <w:r w:rsidR="00702C03" w:rsidRPr="007B632D">
              <w:rPr>
                <w:lang w:val="ru-RU"/>
              </w:rPr>
              <w:t xml:space="preserve"> </w:t>
            </w:r>
            <w:r w:rsidR="00495FDE" w:rsidRPr="007B632D">
              <w:rPr>
                <w:lang w:val="ru-RU"/>
              </w:rPr>
              <w:t xml:space="preserve">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 w:rsidR="00495FDE">
              <w:rPr>
                <w:lang w:val="en-US"/>
              </w:rPr>
              <w:t>LoRaWAN</w:t>
            </w:r>
            <w:proofErr w:type="spellEnd"/>
            <w:r w:rsidR="00495FDE" w:rsidRPr="007B632D">
              <w:rPr>
                <w:lang w:val="ru-RU"/>
              </w:rPr>
              <w:t xml:space="preserve"> в </w:t>
            </w:r>
            <w:proofErr w:type="gramStart"/>
            <w:r w:rsidR="00495FDE" w:rsidRPr="007B632D">
              <w:rPr>
                <w:lang w:val="ru-RU"/>
              </w:rPr>
              <w:t>странах-участников</w:t>
            </w:r>
            <w:proofErr w:type="gramEnd"/>
            <w:r w:rsidR="00495FDE" w:rsidRPr="007B632D">
              <w:rPr>
                <w:lang w:val="ru-RU"/>
              </w:rPr>
              <w:t xml:space="preserve"> РСС.</w:t>
            </w:r>
            <w:r w:rsidR="00495FDE" w:rsidRPr="00702C03">
              <w:rPr>
                <w:lang w:val="ru-RU"/>
              </w:rPr>
              <w:t xml:space="preserve"> </w:t>
            </w:r>
            <w:r w:rsidR="00702C03" w:rsidRPr="007B632D">
              <w:rPr>
                <w:lang w:val="ru-RU"/>
              </w:rPr>
              <w:t>(</w:t>
            </w:r>
            <w:r w:rsidR="00702C03" w:rsidRPr="00702C03">
              <w:rPr>
                <w:lang w:val="ru-RU"/>
              </w:rPr>
              <w:t>докладчик</w:t>
            </w:r>
            <w:r w:rsidR="00702C03" w:rsidRPr="007B632D" w:rsidDel="00702C03">
              <w:rPr>
                <w:lang w:val="ru-RU"/>
              </w:rPr>
              <w:t xml:space="preserve"> </w:t>
            </w:r>
            <w:r w:rsidR="00702C03" w:rsidRPr="007B632D">
              <w:rPr>
                <w:lang w:val="ru-RU"/>
              </w:rPr>
              <w:t xml:space="preserve">– представитель </w:t>
            </w:r>
            <w:r w:rsidRPr="007B632D">
              <w:rPr>
                <w:lang w:val="ru-RU"/>
              </w:rPr>
              <w:t>АС Казахстан</w:t>
            </w:r>
            <w:r w:rsidR="00702C03" w:rsidRPr="007B632D">
              <w:rPr>
                <w:lang w:val="ru-RU"/>
              </w:rPr>
              <w:t>а).</w:t>
            </w:r>
          </w:p>
        </w:tc>
      </w:tr>
      <w:tr w:rsidR="00422754" w:rsidRPr="007B632D" w:rsidTr="00FA4C50">
        <w:trPr>
          <w:cantSplit/>
          <w:trHeight w:val="498"/>
        </w:trPr>
        <w:tc>
          <w:tcPr>
            <w:tcW w:w="9271" w:type="dxa"/>
          </w:tcPr>
          <w:p w:rsidR="00422754" w:rsidRPr="007A29C9" w:rsidRDefault="004C5C1C" w:rsidP="00BB4E4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422754" w:rsidRPr="007A29C9">
              <w:rPr>
                <w:lang w:val="ru-RU"/>
              </w:rPr>
              <w:t xml:space="preserve">. </w:t>
            </w:r>
            <w:r w:rsidR="005809F3" w:rsidRPr="007A29C9">
              <w:rPr>
                <w:lang w:val="ru-RU"/>
              </w:rPr>
              <w:t xml:space="preserve">Рассмотрение Протокола </w:t>
            </w:r>
            <w:r w:rsidR="007A29C9" w:rsidRPr="007A29C9">
              <w:rPr>
                <w:lang w:val="ru-RU"/>
              </w:rPr>
              <w:t>1</w:t>
            </w:r>
            <w:r w:rsidR="005C1C7D">
              <w:rPr>
                <w:lang w:val="ru-RU"/>
              </w:rPr>
              <w:t>2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422754" w:rsidRPr="007B632D" w:rsidTr="00FA4C50">
        <w:trPr>
          <w:cantSplit/>
          <w:trHeight w:val="554"/>
        </w:trPr>
        <w:tc>
          <w:tcPr>
            <w:tcW w:w="9271" w:type="dxa"/>
          </w:tcPr>
          <w:p w:rsidR="00422754" w:rsidRPr="007A29C9" w:rsidRDefault="006C6F6D" w:rsidP="00702C03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4C5C1C">
              <w:rPr>
                <w:lang w:val="ru-RU"/>
              </w:rPr>
              <w:t>1</w:t>
            </w:r>
            <w:r w:rsidR="00422754" w:rsidRPr="007A29C9">
              <w:rPr>
                <w:lang w:val="ru-RU"/>
              </w:rPr>
              <w:t xml:space="preserve">. Рассмотрение проекта Повестки дня </w:t>
            </w:r>
            <w:r w:rsidR="005809F3" w:rsidRPr="007A29C9">
              <w:rPr>
                <w:lang w:val="ru-RU"/>
              </w:rPr>
              <w:t>1</w:t>
            </w:r>
            <w:r w:rsidR="00702C03" w:rsidRPr="007B632D">
              <w:rPr>
                <w:lang w:val="ru-RU"/>
              </w:rPr>
              <w:t>4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EC3951" w:rsidRPr="007B632D" w:rsidTr="00FA4C50">
        <w:trPr>
          <w:cantSplit/>
          <w:trHeight w:val="554"/>
        </w:trPr>
        <w:tc>
          <w:tcPr>
            <w:tcW w:w="9271" w:type="dxa"/>
          </w:tcPr>
          <w:p w:rsidR="00EC3951" w:rsidRPr="007A29C9" w:rsidRDefault="00EC3951" w:rsidP="00BB4E4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C5C1C">
              <w:rPr>
                <w:lang w:val="ru-RU"/>
              </w:rPr>
              <w:t>2</w:t>
            </w:r>
            <w:r>
              <w:rPr>
                <w:lang w:val="ru-RU"/>
              </w:rPr>
              <w:t xml:space="preserve">. Рассмотрение проекта решения Комиссии РСС по РЧС и </w:t>
            </w:r>
            <w:proofErr w:type="gramStart"/>
            <w:r>
              <w:rPr>
                <w:lang w:val="ru-RU"/>
              </w:rPr>
              <w:t>СО</w:t>
            </w:r>
            <w:proofErr w:type="gramEnd"/>
            <w:r>
              <w:rPr>
                <w:lang w:val="ru-RU"/>
              </w:rPr>
              <w:t>.</w:t>
            </w:r>
          </w:p>
        </w:tc>
      </w:tr>
      <w:tr w:rsidR="00422754" w:rsidRPr="007B632D" w:rsidTr="00FA4C50">
        <w:trPr>
          <w:cantSplit/>
          <w:trHeight w:val="562"/>
        </w:trPr>
        <w:tc>
          <w:tcPr>
            <w:tcW w:w="9271" w:type="dxa"/>
          </w:tcPr>
          <w:p w:rsidR="00422754" w:rsidRPr="007A29C9" w:rsidRDefault="006C6F6D" w:rsidP="00BB4E4C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4C5C1C">
              <w:rPr>
                <w:lang w:val="ru-RU"/>
              </w:rPr>
              <w:t>3</w:t>
            </w:r>
            <w:r w:rsidR="00422754" w:rsidRPr="007A29C9">
              <w:rPr>
                <w:lang w:val="ru-RU"/>
              </w:rPr>
              <w:t>. Обсуждение времени, места и повестки дня следующего собрания.</w:t>
            </w:r>
          </w:p>
        </w:tc>
      </w:tr>
    </w:tbl>
    <w:p w:rsidR="00D327E8" w:rsidRPr="00094515" w:rsidRDefault="00D327E8" w:rsidP="00302987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sectPr w:rsidR="00D327E8" w:rsidRPr="00094515" w:rsidSect="00302987">
      <w:headerReference w:type="default" r:id="rId10"/>
      <w:pgSz w:w="11907" w:h="16834"/>
      <w:pgMar w:top="587" w:right="1080" w:bottom="851" w:left="170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E4B" w:rsidRDefault="00FF2E4B">
      <w:r>
        <w:separator/>
      </w:r>
    </w:p>
  </w:endnote>
  <w:endnote w:type="continuationSeparator" w:id="0">
    <w:p w:rsidR="00FF2E4B" w:rsidRDefault="00FF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E4B" w:rsidRDefault="00FF2E4B">
      <w:r>
        <w:t>____________________</w:t>
      </w:r>
    </w:p>
  </w:footnote>
  <w:footnote w:type="continuationSeparator" w:id="0">
    <w:p w:rsidR="00FF2E4B" w:rsidRDefault="00FF2E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 w:rsidR="008F2BF3">
      <w:rPr>
        <w:rStyle w:val="a8"/>
      </w:rPr>
      <w:fldChar w:fldCharType="begin"/>
    </w:r>
    <w:r>
      <w:rPr>
        <w:rStyle w:val="a8"/>
      </w:rPr>
      <w:instrText xml:space="preserve"> PAGE </w:instrText>
    </w:r>
    <w:r w:rsidR="008F2BF3">
      <w:rPr>
        <w:rStyle w:val="a8"/>
      </w:rPr>
      <w:fldChar w:fldCharType="separate"/>
    </w:r>
    <w:r w:rsidR="007D3840">
      <w:rPr>
        <w:rStyle w:val="a8"/>
        <w:noProof/>
      </w:rPr>
      <w:t>2</w:t>
    </w:r>
    <w:r w:rsidR="008F2BF3"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22664"/>
    <w:rsid w:val="000319E8"/>
    <w:rsid w:val="00032958"/>
    <w:rsid w:val="00065689"/>
    <w:rsid w:val="00080677"/>
    <w:rsid w:val="00094515"/>
    <w:rsid w:val="0009689C"/>
    <w:rsid w:val="000973D0"/>
    <w:rsid w:val="000A3B65"/>
    <w:rsid w:val="000B3485"/>
    <w:rsid w:val="000B5724"/>
    <w:rsid w:val="000C5AC4"/>
    <w:rsid w:val="000D6C15"/>
    <w:rsid w:val="000E3873"/>
    <w:rsid w:val="000F4F16"/>
    <w:rsid w:val="00102514"/>
    <w:rsid w:val="00106222"/>
    <w:rsid w:val="0012455B"/>
    <w:rsid w:val="001526FC"/>
    <w:rsid w:val="00160592"/>
    <w:rsid w:val="00192188"/>
    <w:rsid w:val="001976E6"/>
    <w:rsid w:val="001A416C"/>
    <w:rsid w:val="001A577C"/>
    <w:rsid w:val="001A5B44"/>
    <w:rsid w:val="001B2C12"/>
    <w:rsid w:val="001C2677"/>
    <w:rsid w:val="001E65D2"/>
    <w:rsid w:val="00216B36"/>
    <w:rsid w:val="0026584F"/>
    <w:rsid w:val="00270E7E"/>
    <w:rsid w:val="002B44E0"/>
    <w:rsid w:val="002C30D8"/>
    <w:rsid w:val="002E5B36"/>
    <w:rsid w:val="00302987"/>
    <w:rsid w:val="00306B94"/>
    <w:rsid w:val="00325193"/>
    <w:rsid w:val="00325882"/>
    <w:rsid w:val="0033414C"/>
    <w:rsid w:val="003445F4"/>
    <w:rsid w:val="003A3348"/>
    <w:rsid w:val="003E080A"/>
    <w:rsid w:val="003F6EBE"/>
    <w:rsid w:val="00405F8C"/>
    <w:rsid w:val="0041434D"/>
    <w:rsid w:val="0042258D"/>
    <w:rsid w:val="00422754"/>
    <w:rsid w:val="004234FC"/>
    <w:rsid w:val="00436D7C"/>
    <w:rsid w:val="00453A04"/>
    <w:rsid w:val="00464684"/>
    <w:rsid w:val="004849A6"/>
    <w:rsid w:val="00486048"/>
    <w:rsid w:val="004929F3"/>
    <w:rsid w:val="00495FDE"/>
    <w:rsid w:val="004A1726"/>
    <w:rsid w:val="004B1747"/>
    <w:rsid w:val="004C5C1C"/>
    <w:rsid w:val="00512BD4"/>
    <w:rsid w:val="00541A24"/>
    <w:rsid w:val="00563513"/>
    <w:rsid w:val="0057344D"/>
    <w:rsid w:val="005809F3"/>
    <w:rsid w:val="00583438"/>
    <w:rsid w:val="0058348F"/>
    <w:rsid w:val="00591922"/>
    <w:rsid w:val="005B12FA"/>
    <w:rsid w:val="005C1C7D"/>
    <w:rsid w:val="005D0432"/>
    <w:rsid w:val="005D5834"/>
    <w:rsid w:val="00604FE8"/>
    <w:rsid w:val="00605438"/>
    <w:rsid w:val="0061659C"/>
    <w:rsid w:val="0065103B"/>
    <w:rsid w:val="00665108"/>
    <w:rsid w:val="00671360"/>
    <w:rsid w:val="0068227D"/>
    <w:rsid w:val="00697DC1"/>
    <w:rsid w:val="006A12CD"/>
    <w:rsid w:val="006C6F6D"/>
    <w:rsid w:val="00702C03"/>
    <w:rsid w:val="00715A81"/>
    <w:rsid w:val="007253B1"/>
    <w:rsid w:val="0075026D"/>
    <w:rsid w:val="00753B53"/>
    <w:rsid w:val="00757433"/>
    <w:rsid w:val="00791EAC"/>
    <w:rsid w:val="007977CE"/>
    <w:rsid w:val="007A29C9"/>
    <w:rsid w:val="007B632D"/>
    <w:rsid w:val="007D3840"/>
    <w:rsid w:val="007E1763"/>
    <w:rsid w:val="007F0021"/>
    <w:rsid w:val="007F0055"/>
    <w:rsid w:val="0087280A"/>
    <w:rsid w:val="00883F10"/>
    <w:rsid w:val="008A2DF0"/>
    <w:rsid w:val="008A43E5"/>
    <w:rsid w:val="008B446D"/>
    <w:rsid w:val="008C2B19"/>
    <w:rsid w:val="008D0FDA"/>
    <w:rsid w:val="008D3EFA"/>
    <w:rsid w:val="008F2BF3"/>
    <w:rsid w:val="00905D31"/>
    <w:rsid w:val="009136C8"/>
    <w:rsid w:val="009178CC"/>
    <w:rsid w:val="00934716"/>
    <w:rsid w:val="00950AF8"/>
    <w:rsid w:val="00981C5E"/>
    <w:rsid w:val="0098287A"/>
    <w:rsid w:val="00991DDA"/>
    <w:rsid w:val="0099482E"/>
    <w:rsid w:val="009B69D7"/>
    <w:rsid w:val="009F35C9"/>
    <w:rsid w:val="00A00D5B"/>
    <w:rsid w:val="00A45055"/>
    <w:rsid w:val="00A51220"/>
    <w:rsid w:val="00A70ECB"/>
    <w:rsid w:val="00AD61A0"/>
    <w:rsid w:val="00AD69C2"/>
    <w:rsid w:val="00AE1A4D"/>
    <w:rsid w:val="00B27A44"/>
    <w:rsid w:val="00B52554"/>
    <w:rsid w:val="00B52A29"/>
    <w:rsid w:val="00B6662F"/>
    <w:rsid w:val="00BB06C6"/>
    <w:rsid w:val="00BB4E4C"/>
    <w:rsid w:val="00BC0FA6"/>
    <w:rsid w:val="00BE1FF2"/>
    <w:rsid w:val="00BE2488"/>
    <w:rsid w:val="00C03B34"/>
    <w:rsid w:val="00C2791B"/>
    <w:rsid w:val="00C3082C"/>
    <w:rsid w:val="00C424FA"/>
    <w:rsid w:val="00C428AC"/>
    <w:rsid w:val="00C455F5"/>
    <w:rsid w:val="00C552CF"/>
    <w:rsid w:val="00C63E54"/>
    <w:rsid w:val="00C751A0"/>
    <w:rsid w:val="00C75EA5"/>
    <w:rsid w:val="00C8660C"/>
    <w:rsid w:val="00C968EC"/>
    <w:rsid w:val="00CA3038"/>
    <w:rsid w:val="00CA7CA3"/>
    <w:rsid w:val="00CB2BB8"/>
    <w:rsid w:val="00CE401D"/>
    <w:rsid w:val="00CF27A5"/>
    <w:rsid w:val="00D13133"/>
    <w:rsid w:val="00D14408"/>
    <w:rsid w:val="00D23D51"/>
    <w:rsid w:val="00D327E8"/>
    <w:rsid w:val="00D51177"/>
    <w:rsid w:val="00D60082"/>
    <w:rsid w:val="00D626D7"/>
    <w:rsid w:val="00D91130"/>
    <w:rsid w:val="00D92F8B"/>
    <w:rsid w:val="00DB3F6C"/>
    <w:rsid w:val="00DC3537"/>
    <w:rsid w:val="00DE35D5"/>
    <w:rsid w:val="00DE4123"/>
    <w:rsid w:val="00E166F7"/>
    <w:rsid w:val="00E31879"/>
    <w:rsid w:val="00E407A9"/>
    <w:rsid w:val="00E6185D"/>
    <w:rsid w:val="00EC3951"/>
    <w:rsid w:val="00F06F2A"/>
    <w:rsid w:val="00F33D76"/>
    <w:rsid w:val="00F86B42"/>
    <w:rsid w:val="00F9086F"/>
    <w:rsid w:val="00F920BE"/>
    <w:rsid w:val="00FA4C50"/>
    <w:rsid w:val="00FF2E4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  <w:style w:type="paragraph" w:customStyle="1" w:styleId="ae">
    <w:name w:val="Содержимое таблицы"/>
    <w:basedOn w:val="a"/>
    <w:rsid w:val="00F33D76"/>
    <w:pPr>
      <w:widowControl w:val="0"/>
      <w:suppressLineNumbers/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0"/>
      <w:textAlignment w:val="auto"/>
    </w:pPr>
    <w:rPr>
      <w:rFonts w:eastAsia="SimSun" w:cs="Tahoma"/>
      <w:kern w:val="1"/>
      <w:szCs w:val="24"/>
      <w:lang w:val="ru-RU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  <w:style w:type="paragraph" w:customStyle="1" w:styleId="ae">
    <w:name w:val="Содержимое таблицы"/>
    <w:basedOn w:val="a"/>
    <w:rsid w:val="00F33D76"/>
    <w:pPr>
      <w:widowControl w:val="0"/>
      <w:suppressLineNumbers/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0"/>
      <w:textAlignment w:val="auto"/>
    </w:pPr>
    <w:rPr>
      <w:rFonts w:eastAsia="SimSun" w:cs="Tahoma"/>
      <w:kern w:val="1"/>
      <w:szCs w:val="24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55A25-9D26-449B-99E0-B39D295A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1</TotalTime>
  <Pages>1</Pages>
  <Words>240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Manager>General Secretariat - Pool</Manager>
  <Company>International Telecommunication Union (ITU)</Company>
  <LinksUpToDate>false</LinksUpToDate>
  <CharactersWithSpaces>1839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Андрей Мастерук</cp:lastModifiedBy>
  <cp:revision>4</cp:revision>
  <cp:lastPrinted>2016-07-25T10:47:00Z</cp:lastPrinted>
  <dcterms:created xsi:type="dcterms:W3CDTF">2018-06-05T19:55:00Z</dcterms:created>
  <dcterms:modified xsi:type="dcterms:W3CDTF">2018-06-27T08:07:00Z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