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495"/>
        <w:gridCol w:w="4958"/>
        <w:gridCol w:w="2846"/>
      </w:tblGrid>
      <w:tr w:rsidR="002C30D8" w:rsidRPr="002D4273" w:rsidTr="00FA4C50">
        <w:trPr>
          <w:trHeight w:val="435"/>
        </w:trPr>
        <w:tc>
          <w:tcPr>
            <w:tcW w:w="1495" w:type="dxa"/>
          </w:tcPr>
          <w:p w:rsidR="002C30D8" w:rsidRPr="002D4273" w:rsidRDefault="002C30D8" w:rsidP="00DE7709"/>
        </w:tc>
        <w:tc>
          <w:tcPr>
            <w:tcW w:w="7804" w:type="dxa"/>
            <w:gridSpan w:val="2"/>
          </w:tcPr>
          <w:p w:rsidR="002C30D8" w:rsidRPr="0094130C" w:rsidRDefault="002C30D8" w:rsidP="00DE7709">
            <w:pPr>
              <w:jc w:val="right"/>
              <w:rPr>
                <w:position w:val="6"/>
              </w:rPr>
            </w:pPr>
          </w:p>
        </w:tc>
      </w:tr>
      <w:tr w:rsidR="002C30D8" w:rsidRPr="003A409C" w:rsidTr="00FA4C50">
        <w:trPr>
          <w:trHeight w:val="435"/>
        </w:trPr>
        <w:tc>
          <w:tcPr>
            <w:tcW w:w="1495" w:type="dxa"/>
            <w:vMerge w:val="restart"/>
          </w:tcPr>
          <w:p w:rsidR="002C30D8" w:rsidRPr="002D4273" w:rsidRDefault="002C30D8" w:rsidP="00981C5E">
            <w:pPr>
              <w:ind w:left="-142"/>
            </w:pPr>
            <w:bookmarkStart w:id="0" w:name="recibido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 wp14:anchorId="5A6BB5BB" wp14:editId="7127ABDC">
                  <wp:extent cx="723900" cy="962025"/>
                  <wp:effectExtent l="0" t="0" r="0" b="9525"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4" w:type="dxa"/>
            <w:gridSpan w:val="2"/>
          </w:tcPr>
          <w:p w:rsidR="002C30D8" w:rsidRPr="002C30D8" w:rsidRDefault="002C30D8" w:rsidP="00DE7709">
            <w:pPr>
              <w:jc w:val="center"/>
              <w:rPr>
                <w:lang w:val="ru-RU"/>
              </w:rPr>
            </w:pPr>
            <w:r w:rsidRPr="002C30D8"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2C30D8" w:rsidRPr="0023058F" w:rsidTr="00FA4C50">
        <w:trPr>
          <w:trHeight w:val="915"/>
        </w:trPr>
        <w:tc>
          <w:tcPr>
            <w:tcW w:w="1495" w:type="dxa"/>
            <w:vMerge/>
          </w:tcPr>
          <w:p w:rsidR="002C30D8" w:rsidRPr="002C30D8" w:rsidRDefault="002C30D8" w:rsidP="00DE7709">
            <w:pPr>
              <w:rPr>
                <w:lang w:val="ru-RU"/>
              </w:rPr>
            </w:pPr>
          </w:p>
        </w:tc>
        <w:tc>
          <w:tcPr>
            <w:tcW w:w="4958" w:type="dxa"/>
          </w:tcPr>
          <w:p w:rsidR="002C30D8" w:rsidRPr="002C30D8" w:rsidRDefault="002C30D8" w:rsidP="00DE7709">
            <w:pPr>
              <w:rPr>
                <w:b/>
                <w:sz w:val="28"/>
                <w:szCs w:val="28"/>
                <w:lang w:val="ru-RU"/>
              </w:rPr>
            </w:pPr>
            <w:r w:rsidRPr="002C30D8">
              <w:rPr>
                <w:b/>
                <w:sz w:val="28"/>
                <w:szCs w:val="28"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2C30D8" w:rsidRPr="002C30D8" w:rsidRDefault="002C30D8" w:rsidP="002C30D8">
            <w:pPr>
              <w:rPr>
                <w:lang w:val="ru-RU"/>
              </w:rPr>
            </w:pPr>
            <w:r w:rsidRPr="002D4273">
              <w:rPr>
                <w:b/>
                <w:smallCaps/>
                <w:sz w:val="28"/>
                <w:szCs w:val="28"/>
              </w:rPr>
              <w:t>РГ Р</w:t>
            </w:r>
            <w:r>
              <w:rPr>
                <w:b/>
                <w:smallCaps/>
                <w:sz w:val="28"/>
                <w:szCs w:val="28"/>
                <w:lang w:val="ru-RU"/>
              </w:rPr>
              <w:t>ЧС</w:t>
            </w:r>
          </w:p>
        </w:tc>
        <w:tc>
          <w:tcPr>
            <w:tcW w:w="2846" w:type="dxa"/>
            <w:shd w:val="clear" w:color="auto" w:fill="auto"/>
          </w:tcPr>
          <w:p w:rsidR="002C30D8" w:rsidRDefault="002C30D8" w:rsidP="00DE7709">
            <w:pPr>
              <w:rPr>
                <w:b/>
              </w:rPr>
            </w:pPr>
          </w:p>
          <w:p w:rsidR="002C30D8" w:rsidRDefault="002C30D8" w:rsidP="00DE7709">
            <w:pPr>
              <w:rPr>
                <w:b/>
              </w:rPr>
            </w:pPr>
          </w:p>
          <w:p w:rsidR="00FA4C50" w:rsidRDefault="00FA4C50" w:rsidP="00DE7709">
            <w:pPr>
              <w:rPr>
                <w:b/>
                <w:lang w:val="ru-RU"/>
              </w:rPr>
            </w:pPr>
          </w:p>
          <w:p w:rsidR="002C30D8" w:rsidRPr="00F935FC" w:rsidRDefault="008E671F" w:rsidP="003A409C">
            <w:pPr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3A409C">
              <w:rPr>
                <w:b/>
                <w:lang w:val="en-US"/>
              </w:rPr>
              <w:t>4</w:t>
            </w:r>
            <w:r>
              <w:rPr>
                <w:b/>
                <w:lang w:val="ru-RU"/>
              </w:rPr>
              <w:t xml:space="preserve"> января</w:t>
            </w:r>
            <w:r w:rsidR="002C30D8" w:rsidRPr="00F935FC">
              <w:rPr>
                <w:b/>
              </w:rPr>
              <w:t xml:space="preserve"> 201</w:t>
            </w:r>
            <w:r w:rsidR="003A409C">
              <w:rPr>
                <w:b/>
                <w:lang w:val="en-US"/>
              </w:rPr>
              <w:t>9</w:t>
            </w:r>
            <w:r w:rsidR="002C30D8" w:rsidRPr="00F935FC">
              <w:rPr>
                <w:b/>
              </w:rPr>
              <w:t xml:space="preserve"> г.</w:t>
            </w:r>
          </w:p>
        </w:tc>
      </w:tr>
    </w:tbl>
    <w:p w:rsidR="00094515" w:rsidRPr="00302987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П</w:t>
      </w:r>
      <w:r w:rsidR="00094515" w:rsidRPr="00302987">
        <w:rPr>
          <w:b/>
          <w:szCs w:val="24"/>
          <w:lang w:val="ru-RU"/>
        </w:rPr>
        <w:t>овестк</w:t>
      </w:r>
      <w:r w:rsidRPr="00302987">
        <w:rPr>
          <w:b/>
          <w:szCs w:val="24"/>
          <w:lang w:val="ru-RU"/>
        </w:rPr>
        <w:t>а</w:t>
      </w:r>
      <w:r w:rsidR="00094515" w:rsidRPr="00302987">
        <w:rPr>
          <w:b/>
          <w:szCs w:val="24"/>
          <w:lang w:val="ru-RU"/>
        </w:rPr>
        <w:t xml:space="preserve"> дня</w:t>
      </w:r>
    </w:p>
    <w:p w:rsidR="00094515" w:rsidRPr="00302987" w:rsidRDefault="006165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1</w:t>
      </w:r>
      <w:r w:rsidR="003A409C">
        <w:rPr>
          <w:b/>
          <w:szCs w:val="24"/>
          <w:lang w:val="en-US"/>
        </w:rPr>
        <w:t>3</w:t>
      </w:r>
      <w:r w:rsidR="00094515" w:rsidRPr="00302987">
        <w:rPr>
          <w:b/>
          <w:szCs w:val="24"/>
          <w:lang w:val="ru-RU"/>
        </w:rPr>
        <w:t xml:space="preserve">-го заседания Рабочей группы </w:t>
      </w:r>
    </w:p>
    <w:p w:rsid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 xml:space="preserve">по управлению радиочастотным спектром </w:t>
      </w:r>
    </w:p>
    <w:p w:rsidR="00DD1895" w:rsidRDefault="003A40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A409C">
        <w:rPr>
          <w:b/>
          <w:szCs w:val="24"/>
          <w:lang w:val="ru-RU"/>
        </w:rPr>
        <w:t>__</w:t>
      </w:r>
      <w:proofErr w:type="gramStart"/>
      <w:r w:rsidRPr="003A409C">
        <w:rPr>
          <w:b/>
          <w:szCs w:val="24"/>
          <w:lang w:val="ru-RU"/>
        </w:rPr>
        <w:t>_._</w:t>
      </w:r>
      <w:proofErr w:type="gramEnd"/>
      <w:r w:rsidRPr="003A409C">
        <w:rPr>
          <w:b/>
          <w:szCs w:val="24"/>
          <w:lang w:val="ru-RU"/>
        </w:rPr>
        <w:t>_____</w:t>
      </w:r>
      <w:r w:rsidR="00DD1895">
        <w:rPr>
          <w:b/>
          <w:szCs w:val="24"/>
          <w:lang w:val="ru-RU"/>
        </w:rPr>
        <w:t xml:space="preserve"> 2019 года, г. </w:t>
      </w:r>
      <w:r>
        <w:rPr>
          <w:b/>
          <w:szCs w:val="24"/>
          <w:lang w:val="ru-RU"/>
        </w:rPr>
        <w:t>Ташкент</w:t>
      </w:r>
      <w:r w:rsidR="00DD1895">
        <w:rPr>
          <w:b/>
          <w:szCs w:val="24"/>
          <w:lang w:val="ru-RU"/>
        </w:rPr>
        <w:t xml:space="preserve">, Республика </w:t>
      </w:r>
      <w:r>
        <w:rPr>
          <w:b/>
          <w:szCs w:val="24"/>
          <w:lang w:val="ru-RU"/>
        </w:rPr>
        <w:t>Узбекистан</w:t>
      </w:r>
    </w:p>
    <w:p w:rsidR="00DD1895" w:rsidRPr="00302987" w:rsidRDefault="00DD189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</w:p>
    <w:tbl>
      <w:tblPr>
        <w:tblW w:w="9498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498"/>
      </w:tblGrid>
      <w:tr w:rsidR="00422754" w:rsidRPr="003A409C" w:rsidTr="003A409C">
        <w:trPr>
          <w:cantSplit/>
          <w:trHeight w:val="498"/>
        </w:trPr>
        <w:tc>
          <w:tcPr>
            <w:tcW w:w="9498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1. Открытие заседания.</w:t>
            </w:r>
          </w:p>
        </w:tc>
      </w:tr>
      <w:tr w:rsidR="00422754" w:rsidRPr="003A409C" w:rsidTr="003A409C">
        <w:trPr>
          <w:cantSplit/>
          <w:trHeight w:val="562"/>
        </w:trPr>
        <w:tc>
          <w:tcPr>
            <w:tcW w:w="9498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2. Утверждение повестки дня.</w:t>
            </w:r>
          </w:p>
        </w:tc>
      </w:tr>
      <w:tr w:rsidR="00422754" w:rsidRPr="003A409C" w:rsidTr="003A409C">
        <w:trPr>
          <w:cantSplit/>
          <w:trHeight w:val="583"/>
        </w:trPr>
        <w:tc>
          <w:tcPr>
            <w:tcW w:w="9498" w:type="dxa"/>
          </w:tcPr>
          <w:p w:rsidR="00422754" w:rsidRPr="00080677" w:rsidRDefault="00422754" w:rsidP="003A409C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3. </w:t>
            </w:r>
            <w:r w:rsidR="005809F3" w:rsidRPr="000319E8">
              <w:rPr>
                <w:lang w:val="ru-RU"/>
              </w:rPr>
              <w:t>О решениях, принятых на 1</w:t>
            </w:r>
            <w:r w:rsidR="003A409C">
              <w:rPr>
                <w:lang w:val="ru-RU"/>
              </w:rPr>
              <w:t>4</w:t>
            </w:r>
            <w:r w:rsidRPr="000319E8">
              <w:rPr>
                <w:lang w:val="ru-RU"/>
              </w:rPr>
              <w:t>-м заседании Комиссии РСС по РЧС и СО</w:t>
            </w:r>
            <w:r w:rsidR="00080677">
              <w:rPr>
                <w:lang w:val="ru-RU"/>
              </w:rPr>
              <w:t>.</w:t>
            </w:r>
          </w:p>
        </w:tc>
      </w:tr>
      <w:tr w:rsidR="00422754" w:rsidRPr="007D3840" w:rsidTr="003A409C">
        <w:trPr>
          <w:cantSplit/>
          <w:trHeight w:val="932"/>
        </w:trPr>
        <w:tc>
          <w:tcPr>
            <w:tcW w:w="9498" w:type="dxa"/>
          </w:tcPr>
          <w:p w:rsidR="00F33D76" w:rsidRPr="00080677" w:rsidRDefault="00422754" w:rsidP="007D3840">
            <w:pPr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4. </w:t>
            </w:r>
            <w:r w:rsidRPr="00F86B42">
              <w:rPr>
                <w:lang w:val="ru-RU"/>
              </w:rPr>
              <w:t>О работах по сопровождению Общей таблицы распределени</w:t>
            </w:r>
            <w:r w:rsidR="000F4F16">
              <w:rPr>
                <w:lang w:val="ru-RU"/>
              </w:rPr>
              <w:t>я частот стран-участников РСС</w:t>
            </w:r>
            <w:r w:rsidR="007D3840" w:rsidRPr="007D3840">
              <w:rPr>
                <w:lang w:val="ru-RU"/>
              </w:rPr>
              <w:t xml:space="preserve">. </w:t>
            </w:r>
            <w:r w:rsidR="007D3840">
              <w:rPr>
                <w:lang w:val="ru-RU"/>
              </w:rPr>
              <w:t>О</w:t>
            </w:r>
            <w:r w:rsidR="007D3840" w:rsidRPr="00080677">
              <w:rPr>
                <w:lang w:val="ru-RU"/>
              </w:rPr>
              <w:t>добрение первого и второго фрагментов Общей таблицы распределения частот</w:t>
            </w:r>
            <w:r w:rsidR="007D3840">
              <w:rPr>
                <w:lang w:val="ru-RU"/>
              </w:rPr>
              <w:t xml:space="preserve"> </w:t>
            </w:r>
            <w:r w:rsidR="007D3840" w:rsidRPr="00080677">
              <w:rPr>
                <w:lang w:val="ru-RU"/>
              </w:rPr>
              <w:t xml:space="preserve"> стран - участников РСС.</w:t>
            </w:r>
            <w:r w:rsidR="007D3840">
              <w:rPr>
                <w:lang w:val="ru-RU"/>
              </w:rPr>
              <w:t xml:space="preserve"> </w:t>
            </w:r>
            <w:r w:rsidR="000F4F16">
              <w:rPr>
                <w:lang w:val="ru-RU"/>
              </w:rPr>
              <w:t>(д</w:t>
            </w:r>
            <w:r w:rsidRPr="00F86B42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Pr="00F86B42">
              <w:rPr>
                <w:lang w:val="ru-RU"/>
              </w:rPr>
              <w:t xml:space="preserve"> Тонких Е.В.</w:t>
            </w:r>
            <w:r w:rsidR="003A409C">
              <w:rPr>
                <w:lang w:val="en-US"/>
              </w:rPr>
              <w:t>/</w:t>
            </w:r>
            <w:proofErr w:type="spellStart"/>
            <w:r w:rsidR="003A409C">
              <w:t>Озиралина</w:t>
            </w:r>
            <w:proofErr w:type="spellEnd"/>
            <w:r w:rsidR="003A409C" w:rsidRPr="00B752F8">
              <w:t xml:space="preserve"> Н.А.</w:t>
            </w:r>
            <w:r w:rsidRPr="00F86B42">
              <w:rPr>
                <w:lang w:val="ru-RU"/>
              </w:rPr>
              <w:t>)</w:t>
            </w:r>
            <w:r w:rsidR="007D3840">
              <w:rPr>
                <w:lang w:val="ru-RU"/>
              </w:rPr>
              <w:t>.</w:t>
            </w:r>
          </w:p>
        </w:tc>
      </w:tr>
      <w:tr w:rsidR="00422754" w:rsidRPr="003A409C" w:rsidTr="003A409C">
        <w:trPr>
          <w:cantSplit/>
          <w:trHeight w:val="787"/>
        </w:trPr>
        <w:tc>
          <w:tcPr>
            <w:tcW w:w="9498" w:type="dxa"/>
          </w:tcPr>
          <w:p w:rsidR="007D3840" w:rsidRPr="003A409C" w:rsidRDefault="00BB4E4C" w:rsidP="003A409C">
            <w:pPr>
              <w:ind w:left="71"/>
              <w:jc w:val="both"/>
              <w:rPr>
                <w:lang w:val="ru-RU"/>
              </w:rPr>
            </w:pPr>
            <w:r w:rsidRPr="00D51177">
              <w:rPr>
                <w:lang w:val="ru-RU"/>
              </w:rPr>
              <w:t>5</w:t>
            </w:r>
            <w:r w:rsidR="00422754" w:rsidRPr="00D51177">
              <w:rPr>
                <w:lang w:val="ru-RU"/>
              </w:rPr>
              <w:t xml:space="preserve">. </w:t>
            </w:r>
            <w:r w:rsidR="003A409C" w:rsidRPr="003A409C">
              <w:rPr>
                <w:lang w:val="ru-RU"/>
              </w:rPr>
              <w:t xml:space="preserve">О Рабочем документе к проекту </w:t>
            </w:r>
            <w:r w:rsidR="003A409C" w:rsidRPr="003A409C">
              <w:rPr>
                <w:bCs/>
                <w:iCs/>
                <w:szCs w:val="24"/>
                <w:lang w:val="ru-RU"/>
              </w:rPr>
              <w:t xml:space="preserve">Рекомендации в области обеспечения </w:t>
            </w:r>
            <w:proofErr w:type="spellStart"/>
            <w:r w:rsidR="003A409C" w:rsidRPr="003A409C">
              <w:rPr>
                <w:bCs/>
                <w:iCs/>
                <w:szCs w:val="24"/>
                <w:lang w:val="ru-RU"/>
              </w:rPr>
              <w:t>беспомеховой</w:t>
            </w:r>
            <w:proofErr w:type="spellEnd"/>
            <w:r w:rsidR="003A409C" w:rsidRPr="003A409C">
              <w:rPr>
                <w:bCs/>
                <w:iCs/>
                <w:szCs w:val="24"/>
                <w:lang w:val="ru-RU"/>
              </w:rPr>
              <w:t xml:space="preserve"> работы спутниковых навигационных систем</w:t>
            </w:r>
            <w:r w:rsidR="003A409C" w:rsidRPr="003A409C">
              <w:rPr>
                <w:lang w:val="ru-RU"/>
              </w:rPr>
              <w:t>.</w:t>
            </w:r>
            <w:r w:rsidR="003A409C" w:rsidRPr="00D51177">
              <w:rPr>
                <w:lang w:val="ru-RU"/>
              </w:rPr>
              <w:t xml:space="preserve"> </w:t>
            </w:r>
            <w:r w:rsidR="005809F3" w:rsidRPr="00D51177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="005809F3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="005809F3" w:rsidRPr="00D51177">
              <w:rPr>
                <w:lang w:val="ru-RU"/>
              </w:rPr>
              <w:t xml:space="preserve"> </w:t>
            </w:r>
            <w:proofErr w:type="spellStart"/>
            <w:r w:rsidR="005809F3" w:rsidRPr="00D51177">
              <w:rPr>
                <w:lang w:val="ru-RU"/>
              </w:rPr>
              <w:t>Кизима</w:t>
            </w:r>
            <w:proofErr w:type="spellEnd"/>
            <w:r w:rsidR="005809F3" w:rsidRPr="00D51177">
              <w:rPr>
                <w:lang w:val="ru-RU"/>
              </w:rPr>
              <w:t xml:space="preserve"> С.В.)</w:t>
            </w:r>
            <w:r w:rsidR="003A409C" w:rsidRPr="003A409C">
              <w:rPr>
                <w:lang w:val="ru-RU"/>
              </w:rPr>
              <w:t>.</w:t>
            </w:r>
          </w:p>
        </w:tc>
      </w:tr>
      <w:tr w:rsidR="0087280A" w:rsidRPr="003A409C" w:rsidTr="003A409C">
        <w:trPr>
          <w:cantSplit/>
          <w:trHeight w:val="932"/>
        </w:trPr>
        <w:tc>
          <w:tcPr>
            <w:tcW w:w="9498" w:type="dxa"/>
          </w:tcPr>
          <w:p w:rsidR="0087280A" w:rsidRPr="00080677" w:rsidRDefault="00BB4E4C" w:rsidP="003A409C">
            <w:pPr>
              <w:ind w:left="71"/>
              <w:jc w:val="both"/>
              <w:rPr>
                <w:lang w:val="ru-RU"/>
              </w:rPr>
            </w:pPr>
            <w:r w:rsidRPr="00D51177">
              <w:rPr>
                <w:lang w:val="ru-RU"/>
              </w:rPr>
              <w:t xml:space="preserve">6. </w:t>
            </w:r>
            <w:r w:rsidR="003A409C" w:rsidRPr="003A409C">
              <w:rPr>
                <w:rFonts w:eastAsia="SimSun" w:cs="Tahoma"/>
                <w:kern w:val="1"/>
                <w:lang w:val="ru-RU" w:eastAsia="hi-IN" w:bidi="hi-IN"/>
              </w:rPr>
              <w:t>О Рабочем документе к проекту [Отчета/Справочника]</w:t>
            </w:r>
            <w:r w:rsidR="003A409C" w:rsidRPr="003A409C">
              <w:rPr>
                <w:lang w:val="ru-RU"/>
              </w:rPr>
              <w:t xml:space="preserve"> </w:t>
            </w:r>
            <w:r w:rsidR="003A409C"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 xml:space="preserve">Об использовании технологий беспроводной связи для </w:t>
            </w:r>
            <w:r w:rsidR="003A409C"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M</w:t>
            </w:r>
            <w:r w:rsidR="003A409C"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>2</w:t>
            </w:r>
            <w:r w:rsidR="003A409C"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M</w:t>
            </w:r>
            <w:r w:rsidR="003A409C"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>/</w:t>
            </w:r>
            <w:proofErr w:type="spellStart"/>
            <w:r w:rsidR="003A409C" w:rsidRPr="00551519">
              <w:rPr>
                <w:rFonts w:eastAsia="SimSun" w:cs="Tahoma"/>
                <w:kern w:val="1"/>
                <w:szCs w:val="24"/>
                <w:lang w:eastAsia="hi-IN" w:bidi="hi-IN"/>
              </w:rPr>
              <w:t>IoT</w:t>
            </w:r>
            <w:proofErr w:type="spellEnd"/>
            <w:r w:rsidR="003A409C"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 xml:space="preserve"> в странах-участниках РСС</w:t>
            </w:r>
            <w:r w:rsidR="003A409C" w:rsidRPr="003A409C">
              <w:rPr>
                <w:rFonts w:eastAsia="SimSun" w:cs="Tahoma"/>
                <w:kern w:val="1"/>
                <w:szCs w:val="24"/>
                <w:lang w:val="ru-RU" w:eastAsia="hi-IN" w:bidi="hi-IN"/>
              </w:rPr>
              <w:t>.</w:t>
            </w:r>
            <w:r w:rsidRPr="00080677">
              <w:rPr>
                <w:lang w:val="ru-RU"/>
              </w:rPr>
              <w:t xml:space="preserve"> </w:t>
            </w:r>
            <w:r w:rsidRPr="00F06F2A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Pr="00F06F2A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="003A409C" w:rsidRPr="003A409C">
              <w:rPr>
                <w:lang w:val="ru-RU"/>
              </w:rPr>
              <w:t xml:space="preserve"> </w:t>
            </w:r>
            <w:r w:rsidR="003A409C" w:rsidRPr="003A409C">
              <w:rPr>
                <w:lang w:val="ru-RU"/>
              </w:rPr>
              <w:t>Сорокин В.С.</w:t>
            </w:r>
            <w:r w:rsidRPr="00F06F2A">
              <w:rPr>
                <w:lang w:val="ru-RU"/>
              </w:rPr>
              <w:t>)</w:t>
            </w:r>
            <w:r w:rsidR="000F4F16">
              <w:rPr>
                <w:lang w:val="ru-RU"/>
              </w:rPr>
              <w:t>.</w:t>
            </w:r>
          </w:p>
        </w:tc>
      </w:tr>
      <w:tr w:rsidR="00422754" w:rsidRPr="003A409C" w:rsidTr="003A409C">
        <w:trPr>
          <w:cantSplit/>
          <w:trHeight w:val="432"/>
        </w:trPr>
        <w:tc>
          <w:tcPr>
            <w:tcW w:w="9498" w:type="dxa"/>
          </w:tcPr>
          <w:p w:rsidR="00422754" w:rsidRPr="00D51177" w:rsidRDefault="005C1C7D" w:rsidP="000F4F1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422754" w:rsidRPr="00D51177">
              <w:rPr>
                <w:lang w:val="ru-RU"/>
              </w:rPr>
              <w:t xml:space="preserve">. </w:t>
            </w:r>
            <w:r w:rsidR="003A409C" w:rsidRPr="003A409C">
              <w:rPr>
                <w:lang w:val="ru-RU"/>
              </w:rPr>
              <w:t xml:space="preserve">О Рабочем документе относительно полос радиочастот и применяемым в них </w:t>
            </w:r>
            <w:proofErr w:type="spellStart"/>
            <w:r w:rsidR="003A409C" w:rsidRPr="003A409C">
              <w:rPr>
                <w:lang w:val="ru-RU"/>
              </w:rPr>
              <w:t>радиотехнологиям</w:t>
            </w:r>
            <w:proofErr w:type="spellEnd"/>
            <w:r w:rsidR="003A409C" w:rsidRPr="003A409C">
              <w:rPr>
                <w:lang w:val="ru-RU"/>
              </w:rPr>
              <w:t>, которые гармонизировано используются в странах РСС.</w:t>
            </w:r>
            <w:r w:rsidR="003A409C" w:rsidRPr="00D51177">
              <w:rPr>
                <w:lang w:val="ru-RU"/>
              </w:rPr>
              <w:t xml:space="preserve"> </w:t>
            </w:r>
            <w:r w:rsidR="000973D0" w:rsidRPr="00D51177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="000973D0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="000973D0" w:rsidRPr="00D51177">
              <w:rPr>
                <w:lang w:val="ru-RU"/>
              </w:rPr>
              <w:t xml:space="preserve"> Ивашкин А.А.)</w:t>
            </w:r>
            <w:r w:rsidR="000F4F16">
              <w:rPr>
                <w:lang w:val="ru-RU"/>
              </w:rPr>
              <w:t>.</w:t>
            </w:r>
          </w:p>
        </w:tc>
      </w:tr>
      <w:tr w:rsidR="004C5C1C" w:rsidRPr="003A409C" w:rsidTr="003A409C">
        <w:trPr>
          <w:cantSplit/>
          <w:trHeight w:val="432"/>
        </w:trPr>
        <w:tc>
          <w:tcPr>
            <w:tcW w:w="9498" w:type="dxa"/>
          </w:tcPr>
          <w:p w:rsidR="004C5C1C" w:rsidRPr="00D51177" w:rsidRDefault="005C1C7D" w:rsidP="003A409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4C5C1C" w:rsidRPr="00D51177">
              <w:rPr>
                <w:lang w:val="ru-RU"/>
              </w:rPr>
              <w:t xml:space="preserve">. </w:t>
            </w:r>
            <w:r w:rsidR="003A409C" w:rsidRPr="003A409C">
              <w:rPr>
                <w:lang w:val="ru-RU"/>
              </w:rP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 w:rsidR="003A409C">
              <w:rPr>
                <w:lang w:val="en-US"/>
              </w:rPr>
              <w:t>LoRaWAN</w:t>
            </w:r>
            <w:proofErr w:type="spellEnd"/>
            <w:r w:rsidR="003A409C" w:rsidRPr="003A409C">
              <w:rPr>
                <w:lang w:val="ru-RU"/>
              </w:rPr>
              <w:t xml:space="preserve"> в странах-участников РСС.</w:t>
            </w:r>
            <w:r w:rsidR="003A409C" w:rsidRPr="003A409C">
              <w:rPr>
                <w:lang w:val="ru-RU"/>
              </w:rPr>
              <w:t xml:space="preserve"> </w:t>
            </w:r>
            <w:r w:rsidR="003A409C" w:rsidRPr="00D51177">
              <w:rPr>
                <w:lang w:val="ru-RU"/>
              </w:rPr>
              <w:t xml:space="preserve"> </w:t>
            </w:r>
            <w:r w:rsidR="004C5C1C" w:rsidRPr="00D51177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="004C5C1C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</w:t>
            </w:r>
            <w:r>
              <w:rPr>
                <w:lang w:val="ru-RU"/>
              </w:rPr>
              <w:t>–</w:t>
            </w:r>
            <w:r w:rsidR="004C5C1C" w:rsidRPr="00D51177">
              <w:rPr>
                <w:lang w:val="ru-RU"/>
              </w:rPr>
              <w:t xml:space="preserve"> </w:t>
            </w:r>
            <w:proofErr w:type="spellStart"/>
            <w:r w:rsidR="003A409C" w:rsidRPr="003A409C">
              <w:rPr>
                <w:lang w:val="ru-RU"/>
              </w:rPr>
              <w:t>Темирбаева</w:t>
            </w:r>
            <w:proofErr w:type="spellEnd"/>
            <w:r w:rsidR="003A409C">
              <w:rPr>
                <w:lang w:val="en-US"/>
              </w:rPr>
              <w:t xml:space="preserve"> </w:t>
            </w:r>
            <w:r w:rsidR="003A409C" w:rsidRPr="003A409C">
              <w:rPr>
                <w:lang w:val="ru-RU"/>
              </w:rPr>
              <w:t>А. С</w:t>
            </w:r>
            <w:r w:rsidR="004C5C1C" w:rsidRPr="00D51177">
              <w:rPr>
                <w:lang w:val="ru-RU"/>
              </w:rPr>
              <w:t>.)</w:t>
            </w:r>
            <w:r w:rsidR="000F4F16">
              <w:rPr>
                <w:lang w:val="ru-RU"/>
              </w:rPr>
              <w:t>.</w:t>
            </w:r>
            <w:r w:rsidR="00791EAC">
              <w:rPr>
                <w:lang w:val="ru-RU"/>
              </w:rPr>
              <w:t xml:space="preserve"> </w:t>
            </w:r>
          </w:p>
        </w:tc>
      </w:tr>
      <w:tr w:rsidR="005C1C7D" w:rsidRPr="003A409C" w:rsidTr="003A409C">
        <w:trPr>
          <w:cantSplit/>
          <w:trHeight w:val="432"/>
        </w:trPr>
        <w:tc>
          <w:tcPr>
            <w:tcW w:w="9498" w:type="dxa"/>
          </w:tcPr>
          <w:p w:rsidR="005C1C7D" w:rsidRDefault="005C1C7D" w:rsidP="003A409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9. </w:t>
            </w:r>
            <w:r w:rsidR="003A409C" w:rsidRPr="003A409C">
              <w:rPr>
                <w:lang w:val="ru-RU"/>
              </w:rPr>
              <w:t>О Рабочем документе по регулированию и использованию систем для предоставления услуг подвижной связи и ШПД в Интернет на подвижных объектах в странах участниках РСС.</w:t>
            </w:r>
            <w:r w:rsidR="003A409C" w:rsidRPr="00D51177">
              <w:rPr>
                <w:lang w:val="ru-RU"/>
              </w:rPr>
              <w:t xml:space="preserve"> </w:t>
            </w:r>
            <w:r w:rsidR="003A409C" w:rsidRPr="00D51177">
              <w:rPr>
                <w:lang w:val="ru-RU"/>
              </w:rPr>
              <w:t>(</w:t>
            </w:r>
            <w:r w:rsidR="003A409C">
              <w:rPr>
                <w:lang w:val="ru-RU"/>
              </w:rPr>
              <w:t>д</w:t>
            </w:r>
            <w:r w:rsidR="003A409C" w:rsidRPr="00D51177">
              <w:rPr>
                <w:lang w:val="ru-RU"/>
              </w:rPr>
              <w:t>окладчик</w:t>
            </w:r>
            <w:r w:rsidR="003A409C">
              <w:rPr>
                <w:lang w:val="ru-RU"/>
              </w:rPr>
              <w:t xml:space="preserve"> –</w:t>
            </w:r>
            <w:r w:rsidR="003A409C" w:rsidRPr="00D51177">
              <w:rPr>
                <w:lang w:val="ru-RU"/>
              </w:rPr>
              <w:t xml:space="preserve"> </w:t>
            </w:r>
            <w:proofErr w:type="spellStart"/>
            <w:r w:rsidR="003A409C">
              <w:rPr>
                <w:bCs/>
              </w:rPr>
              <w:t>Тиянак</w:t>
            </w:r>
            <w:proofErr w:type="spellEnd"/>
            <w:r w:rsidR="003A409C">
              <w:rPr>
                <w:bCs/>
              </w:rPr>
              <w:t xml:space="preserve"> А.Т.</w:t>
            </w:r>
            <w:r w:rsidR="003A409C" w:rsidRPr="00D51177">
              <w:rPr>
                <w:lang w:val="ru-RU"/>
              </w:rPr>
              <w:t>)</w:t>
            </w:r>
            <w:r w:rsidR="003A409C">
              <w:rPr>
                <w:lang w:val="ru-RU"/>
              </w:rPr>
              <w:t>.</w:t>
            </w:r>
          </w:p>
        </w:tc>
      </w:tr>
      <w:tr w:rsidR="00422754" w:rsidRPr="003A409C" w:rsidTr="003A409C">
        <w:trPr>
          <w:cantSplit/>
          <w:trHeight w:val="498"/>
        </w:trPr>
        <w:tc>
          <w:tcPr>
            <w:tcW w:w="9498" w:type="dxa"/>
          </w:tcPr>
          <w:p w:rsidR="00422754" w:rsidRPr="007A29C9" w:rsidRDefault="004C5C1C" w:rsidP="003A409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22754" w:rsidRPr="007A29C9">
              <w:rPr>
                <w:lang w:val="ru-RU"/>
              </w:rPr>
              <w:t xml:space="preserve">. </w:t>
            </w:r>
            <w:r w:rsidR="005809F3" w:rsidRPr="007A29C9">
              <w:rPr>
                <w:lang w:val="ru-RU"/>
              </w:rPr>
              <w:t xml:space="preserve">Рассмотрение Протокола </w:t>
            </w:r>
            <w:r w:rsidR="007A29C9" w:rsidRPr="007A29C9">
              <w:rPr>
                <w:lang w:val="ru-RU"/>
              </w:rPr>
              <w:t>1</w:t>
            </w:r>
            <w:r w:rsidR="003A409C">
              <w:rPr>
                <w:lang w:val="en-US"/>
              </w:rPr>
              <w:t>3</w:t>
            </w:r>
            <w:bookmarkStart w:id="1" w:name="_GoBack"/>
            <w:bookmarkEnd w:id="1"/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422754" w:rsidRPr="003A409C" w:rsidTr="003A409C">
        <w:trPr>
          <w:cantSplit/>
          <w:trHeight w:val="554"/>
        </w:trPr>
        <w:tc>
          <w:tcPr>
            <w:tcW w:w="9498" w:type="dxa"/>
          </w:tcPr>
          <w:p w:rsidR="00422754" w:rsidRPr="007A29C9" w:rsidRDefault="006C6F6D" w:rsidP="00702C03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 xml:space="preserve">. Рассмотрение проекта Повестки дня </w:t>
            </w:r>
            <w:r w:rsidR="005809F3" w:rsidRPr="007A29C9">
              <w:rPr>
                <w:lang w:val="ru-RU"/>
              </w:rPr>
              <w:t>1</w:t>
            </w:r>
            <w:r w:rsidR="00702C03" w:rsidRPr="007B632D">
              <w:rPr>
                <w:lang w:val="ru-RU"/>
              </w:rPr>
              <w:t>4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EC3951" w:rsidRPr="003A409C" w:rsidTr="003A409C">
        <w:trPr>
          <w:cantSplit/>
          <w:trHeight w:val="554"/>
        </w:trPr>
        <w:tc>
          <w:tcPr>
            <w:tcW w:w="9498" w:type="dxa"/>
          </w:tcPr>
          <w:p w:rsidR="00EC3951" w:rsidRPr="007A29C9" w:rsidRDefault="00EC3951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C5C1C">
              <w:rPr>
                <w:lang w:val="ru-RU"/>
              </w:rPr>
              <w:t>2</w:t>
            </w:r>
            <w:r>
              <w:rPr>
                <w:lang w:val="ru-RU"/>
              </w:rPr>
              <w:t>. Рассмотрение проекта решения Комиссии РСС по РЧС и СО.</w:t>
            </w:r>
          </w:p>
        </w:tc>
      </w:tr>
      <w:tr w:rsidR="00422754" w:rsidRPr="003A409C" w:rsidTr="003A409C">
        <w:trPr>
          <w:cantSplit/>
          <w:trHeight w:val="562"/>
        </w:trPr>
        <w:tc>
          <w:tcPr>
            <w:tcW w:w="9498" w:type="dxa"/>
          </w:tcPr>
          <w:p w:rsidR="00422754" w:rsidRPr="007A29C9" w:rsidRDefault="006C6F6D" w:rsidP="00BB4E4C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3</w:t>
            </w:r>
            <w:r w:rsidR="00422754" w:rsidRPr="007A29C9">
              <w:rPr>
                <w:lang w:val="ru-RU"/>
              </w:rPr>
              <w:t>. Обсуждение времени, места и повестки дня следующего собрания.</w:t>
            </w:r>
          </w:p>
        </w:tc>
      </w:tr>
    </w:tbl>
    <w:p w:rsidR="00D327E8" w:rsidRPr="00094515" w:rsidRDefault="00D327E8" w:rsidP="00302987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sectPr w:rsidR="00D327E8" w:rsidRPr="00094515" w:rsidSect="00302987">
      <w:headerReference w:type="default" r:id="rId9"/>
      <w:headerReference w:type="first" r:id="rId10"/>
      <w:pgSz w:w="11907" w:h="16834"/>
      <w:pgMar w:top="587" w:right="1080" w:bottom="851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5BE" w:rsidRDefault="007E15BE">
      <w:r>
        <w:separator/>
      </w:r>
    </w:p>
  </w:endnote>
  <w:endnote w:type="continuationSeparator" w:id="0">
    <w:p w:rsidR="007E15BE" w:rsidRDefault="007E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5BE" w:rsidRDefault="007E15BE">
      <w:r>
        <w:t>____________________</w:t>
      </w:r>
    </w:p>
  </w:footnote>
  <w:footnote w:type="continuationSeparator" w:id="0">
    <w:p w:rsidR="007E15BE" w:rsidRDefault="007E1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 w:rsidR="008F2BF3">
      <w:rPr>
        <w:rStyle w:val="a8"/>
      </w:rPr>
      <w:fldChar w:fldCharType="begin"/>
    </w:r>
    <w:r>
      <w:rPr>
        <w:rStyle w:val="a8"/>
      </w:rPr>
      <w:instrText xml:space="preserve"> PAGE </w:instrText>
    </w:r>
    <w:r w:rsidR="008F2BF3">
      <w:rPr>
        <w:rStyle w:val="a8"/>
      </w:rPr>
      <w:fldChar w:fldCharType="separate"/>
    </w:r>
    <w:r w:rsidR="00DD1895">
      <w:rPr>
        <w:rStyle w:val="a8"/>
        <w:noProof/>
      </w:rPr>
      <w:t>2</w:t>
    </w:r>
    <w:r w:rsidR="008F2BF3"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7BE" w:rsidRPr="003017BE" w:rsidRDefault="003017BE" w:rsidP="003017BE">
    <w:pPr>
      <w:pStyle w:val="a7"/>
      <w:jc w:val="right"/>
      <w:rPr>
        <w:sz w:val="28"/>
        <w:szCs w:val="28"/>
        <w:lang w:val="ru-RU"/>
      </w:rPr>
    </w:pPr>
    <w:r w:rsidRPr="003017BE">
      <w:rPr>
        <w:sz w:val="28"/>
        <w:szCs w:val="28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1B"/>
    <w:rsid w:val="000006C1"/>
    <w:rsid w:val="00013E7F"/>
    <w:rsid w:val="00022664"/>
    <w:rsid w:val="000319E8"/>
    <w:rsid w:val="00032958"/>
    <w:rsid w:val="00065689"/>
    <w:rsid w:val="00080677"/>
    <w:rsid w:val="00094515"/>
    <w:rsid w:val="0009689C"/>
    <w:rsid w:val="000973D0"/>
    <w:rsid w:val="000A3B65"/>
    <w:rsid w:val="000B3485"/>
    <w:rsid w:val="000B5724"/>
    <w:rsid w:val="000C5AC4"/>
    <w:rsid w:val="000D6C15"/>
    <w:rsid w:val="000E3873"/>
    <w:rsid w:val="000F4F16"/>
    <w:rsid w:val="00102514"/>
    <w:rsid w:val="00106222"/>
    <w:rsid w:val="0012455B"/>
    <w:rsid w:val="001526FC"/>
    <w:rsid w:val="00160592"/>
    <w:rsid w:val="00192188"/>
    <w:rsid w:val="001976E6"/>
    <w:rsid w:val="001A416C"/>
    <w:rsid w:val="001A577C"/>
    <w:rsid w:val="001A5B44"/>
    <w:rsid w:val="001B2C12"/>
    <w:rsid w:val="001C2677"/>
    <w:rsid w:val="001E65D2"/>
    <w:rsid w:val="00216B36"/>
    <w:rsid w:val="0026584F"/>
    <w:rsid w:val="00270E7E"/>
    <w:rsid w:val="002B44E0"/>
    <w:rsid w:val="002C30D8"/>
    <w:rsid w:val="002C3D2A"/>
    <w:rsid w:val="002E5B36"/>
    <w:rsid w:val="003017BE"/>
    <w:rsid w:val="00302987"/>
    <w:rsid w:val="00306B94"/>
    <w:rsid w:val="00325193"/>
    <w:rsid w:val="00325882"/>
    <w:rsid w:val="0033414C"/>
    <w:rsid w:val="003445F4"/>
    <w:rsid w:val="003A3348"/>
    <w:rsid w:val="003A409C"/>
    <w:rsid w:val="003E080A"/>
    <w:rsid w:val="003F6EBE"/>
    <w:rsid w:val="00405F8C"/>
    <w:rsid w:val="0041434D"/>
    <w:rsid w:val="0042258D"/>
    <w:rsid w:val="00422754"/>
    <w:rsid w:val="004234FC"/>
    <w:rsid w:val="00436D7C"/>
    <w:rsid w:val="00453A04"/>
    <w:rsid w:val="00464684"/>
    <w:rsid w:val="004737CA"/>
    <w:rsid w:val="004849A6"/>
    <w:rsid w:val="00486048"/>
    <w:rsid w:val="004929F3"/>
    <w:rsid w:val="00495FDE"/>
    <w:rsid w:val="004A1726"/>
    <w:rsid w:val="004B1747"/>
    <w:rsid w:val="004C5C1C"/>
    <w:rsid w:val="00512BD4"/>
    <w:rsid w:val="00541A24"/>
    <w:rsid w:val="00563513"/>
    <w:rsid w:val="0057344D"/>
    <w:rsid w:val="005809F3"/>
    <w:rsid w:val="00583438"/>
    <w:rsid w:val="0058348F"/>
    <w:rsid w:val="00591922"/>
    <w:rsid w:val="005B12FA"/>
    <w:rsid w:val="005C1C7D"/>
    <w:rsid w:val="005D0432"/>
    <w:rsid w:val="005D5834"/>
    <w:rsid w:val="00604FE8"/>
    <w:rsid w:val="00605438"/>
    <w:rsid w:val="0061659C"/>
    <w:rsid w:val="0065103B"/>
    <w:rsid w:val="00665108"/>
    <w:rsid w:val="00671360"/>
    <w:rsid w:val="0068227D"/>
    <w:rsid w:val="00697DC1"/>
    <w:rsid w:val="006A12CD"/>
    <w:rsid w:val="006C6F6D"/>
    <w:rsid w:val="00702C03"/>
    <w:rsid w:val="00715A81"/>
    <w:rsid w:val="007253B1"/>
    <w:rsid w:val="0075026D"/>
    <w:rsid w:val="00753B53"/>
    <w:rsid w:val="00757433"/>
    <w:rsid w:val="00791EAC"/>
    <w:rsid w:val="007977CE"/>
    <w:rsid w:val="007A29C9"/>
    <w:rsid w:val="007B632D"/>
    <w:rsid w:val="007D3840"/>
    <w:rsid w:val="007E15BE"/>
    <w:rsid w:val="007E1763"/>
    <w:rsid w:val="007F0021"/>
    <w:rsid w:val="007F0055"/>
    <w:rsid w:val="0087280A"/>
    <w:rsid w:val="00883F10"/>
    <w:rsid w:val="008A2DF0"/>
    <w:rsid w:val="008A43E5"/>
    <w:rsid w:val="008B446D"/>
    <w:rsid w:val="008C2B19"/>
    <w:rsid w:val="008D0FDA"/>
    <w:rsid w:val="008D3EFA"/>
    <w:rsid w:val="008E671F"/>
    <w:rsid w:val="008F2BF3"/>
    <w:rsid w:val="00905D31"/>
    <w:rsid w:val="009136C8"/>
    <w:rsid w:val="009178CC"/>
    <w:rsid w:val="00934716"/>
    <w:rsid w:val="00950AF8"/>
    <w:rsid w:val="00981C5E"/>
    <w:rsid w:val="0098287A"/>
    <w:rsid w:val="00991DDA"/>
    <w:rsid w:val="0099482E"/>
    <w:rsid w:val="009B69D7"/>
    <w:rsid w:val="009F35C9"/>
    <w:rsid w:val="00A00D5B"/>
    <w:rsid w:val="00A45055"/>
    <w:rsid w:val="00A51220"/>
    <w:rsid w:val="00A70ECB"/>
    <w:rsid w:val="00AD61A0"/>
    <w:rsid w:val="00AD69C2"/>
    <w:rsid w:val="00AE1A4D"/>
    <w:rsid w:val="00B21456"/>
    <w:rsid w:val="00B27A44"/>
    <w:rsid w:val="00B52554"/>
    <w:rsid w:val="00B52A29"/>
    <w:rsid w:val="00B6662F"/>
    <w:rsid w:val="00BB06C6"/>
    <w:rsid w:val="00BB4E4C"/>
    <w:rsid w:val="00BC0FA6"/>
    <w:rsid w:val="00BE1FF2"/>
    <w:rsid w:val="00BE2488"/>
    <w:rsid w:val="00C03B34"/>
    <w:rsid w:val="00C2791B"/>
    <w:rsid w:val="00C3082C"/>
    <w:rsid w:val="00C424FA"/>
    <w:rsid w:val="00C428AC"/>
    <w:rsid w:val="00C455F5"/>
    <w:rsid w:val="00C552CF"/>
    <w:rsid w:val="00C63E54"/>
    <w:rsid w:val="00C751A0"/>
    <w:rsid w:val="00C75EA5"/>
    <w:rsid w:val="00C8660C"/>
    <w:rsid w:val="00C968EC"/>
    <w:rsid w:val="00CA3038"/>
    <w:rsid w:val="00CA7CA3"/>
    <w:rsid w:val="00CB2BB8"/>
    <w:rsid w:val="00CE401D"/>
    <w:rsid w:val="00CF27A5"/>
    <w:rsid w:val="00D13133"/>
    <w:rsid w:val="00D14408"/>
    <w:rsid w:val="00D23D51"/>
    <w:rsid w:val="00D327E8"/>
    <w:rsid w:val="00D51177"/>
    <w:rsid w:val="00D60082"/>
    <w:rsid w:val="00D626D7"/>
    <w:rsid w:val="00D91130"/>
    <w:rsid w:val="00D92F8B"/>
    <w:rsid w:val="00DB3F6C"/>
    <w:rsid w:val="00DC3537"/>
    <w:rsid w:val="00DD1895"/>
    <w:rsid w:val="00DE35D5"/>
    <w:rsid w:val="00DE4123"/>
    <w:rsid w:val="00E166F7"/>
    <w:rsid w:val="00E1691C"/>
    <w:rsid w:val="00E31879"/>
    <w:rsid w:val="00E407A9"/>
    <w:rsid w:val="00E6185D"/>
    <w:rsid w:val="00EC0261"/>
    <w:rsid w:val="00EC3951"/>
    <w:rsid w:val="00F06F2A"/>
    <w:rsid w:val="00F33D76"/>
    <w:rsid w:val="00F86B42"/>
    <w:rsid w:val="00F9086F"/>
    <w:rsid w:val="00F920BE"/>
    <w:rsid w:val="00FA4C50"/>
    <w:rsid w:val="00FF2E4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B99C67-890B-4B62-8E80-B5B710F3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  <w:style w:type="paragraph" w:customStyle="1" w:styleId="ae">
    <w:name w:val="Содержимое таблицы"/>
    <w:basedOn w:val="a"/>
    <w:rsid w:val="00F33D76"/>
    <w:pPr>
      <w:widowControl w:val="0"/>
      <w:suppressLineNumbers/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0"/>
      <w:textAlignment w:val="auto"/>
    </w:pPr>
    <w:rPr>
      <w:rFonts w:eastAsia="SimSun" w:cs="Tahoma"/>
      <w:kern w:val="1"/>
      <w:szCs w:val="24"/>
      <w:lang w:val="ru-RU" w:eastAsia="hi-IN" w:bidi="hi-IN"/>
    </w:rPr>
  </w:style>
  <w:style w:type="character" w:customStyle="1" w:styleId="22">
    <w:name w:val="Основной текст (2)"/>
    <w:basedOn w:val="a0"/>
    <w:rsid w:val="003A40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B9B61-84E4-410D-87ED-8E501103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1783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Rustam</cp:lastModifiedBy>
  <cp:revision>2</cp:revision>
  <cp:lastPrinted>2016-07-25T10:47:00Z</cp:lastPrinted>
  <dcterms:created xsi:type="dcterms:W3CDTF">2019-01-24T13:00:00Z</dcterms:created>
  <dcterms:modified xsi:type="dcterms:W3CDTF">2019-01-24T13:00:00Z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