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26"/>
        <w:gridCol w:w="4882"/>
        <w:gridCol w:w="3439"/>
      </w:tblGrid>
      <w:tr w:rsidR="00D13133" w:rsidRPr="00421D4F">
        <w:trPr>
          <w:trHeight w:val="435"/>
        </w:trPr>
        <w:tc>
          <w:tcPr>
            <w:tcW w:w="1526" w:type="dxa"/>
            <w:vMerge w:val="restart"/>
            <w:shd w:val="clear" w:color="auto" w:fill="auto"/>
          </w:tcPr>
          <w:p w:rsidR="00D13133" w:rsidRPr="0009689C" w:rsidRDefault="004E7436" w:rsidP="00D13133">
            <w:pPr>
              <w:rPr>
                <w:lang w:val="ru-RU"/>
              </w:rPr>
            </w:pPr>
            <w:bookmarkStart w:id="0" w:name="_GoBack"/>
            <w:bookmarkEnd w:id="0"/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19150" cy="10858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1" w:type="dxa"/>
            <w:gridSpan w:val="2"/>
            <w:shd w:val="clear" w:color="auto" w:fill="auto"/>
          </w:tcPr>
          <w:p w:rsidR="00D13133" w:rsidRPr="0009689C" w:rsidRDefault="00D13133" w:rsidP="00352A4D">
            <w:pPr>
              <w:spacing w:after="240"/>
              <w:jc w:val="center"/>
              <w:rPr>
                <w:lang w:val="ru-RU"/>
              </w:rPr>
            </w:pPr>
            <w:r w:rsidRPr="0009689C">
              <w:rPr>
                <w:b/>
                <w:position w:val="6"/>
                <w:szCs w:val="24"/>
                <w:lang w:val="ru-RU"/>
              </w:rPr>
              <w:t>РЕГИОНАЛЬНОЕ СОДРУЖЕСТВО В ОБЛАСТИ СВЯЗИ</w:t>
            </w:r>
          </w:p>
        </w:tc>
      </w:tr>
      <w:tr w:rsidR="00D13133" w:rsidRPr="005E128C" w:rsidTr="0031585E">
        <w:trPr>
          <w:trHeight w:val="915"/>
        </w:trPr>
        <w:tc>
          <w:tcPr>
            <w:tcW w:w="1526" w:type="dxa"/>
            <w:vMerge/>
            <w:shd w:val="clear" w:color="auto" w:fill="auto"/>
          </w:tcPr>
          <w:p w:rsidR="00D13133" w:rsidRPr="0009689C" w:rsidRDefault="00D13133" w:rsidP="00D13133">
            <w:pPr>
              <w:rPr>
                <w:lang w:val="ru-RU"/>
              </w:rPr>
            </w:pPr>
          </w:p>
        </w:tc>
        <w:tc>
          <w:tcPr>
            <w:tcW w:w="4882" w:type="dxa"/>
            <w:shd w:val="clear" w:color="auto" w:fill="auto"/>
          </w:tcPr>
          <w:p w:rsidR="00592A4D" w:rsidRPr="00BD1DAB" w:rsidRDefault="00592A4D" w:rsidP="00E21B60">
            <w:pPr>
              <w:spacing w:before="0"/>
              <w:rPr>
                <w:b/>
                <w:szCs w:val="24"/>
                <w:lang w:val="ru-RU"/>
              </w:rPr>
            </w:pPr>
            <w:r w:rsidRPr="00BD1DAB">
              <w:rPr>
                <w:b/>
                <w:szCs w:val="24"/>
                <w:lang w:val="ru-RU"/>
              </w:rPr>
              <w:t xml:space="preserve">Комиссия РСС по регулированию </w:t>
            </w:r>
            <w:r w:rsidRPr="00306B38">
              <w:rPr>
                <w:b/>
                <w:szCs w:val="24"/>
                <w:lang w:val="ru-RU"/>
              </w:rPr>
              <w:t>использования</w:t>
            </w:r>
            <w:r w:rsidRPr="00BD1DAB">
              <w:rPr>
                <w:b/>
                <w:szCs w:val="24"/>
                <w:lang w:val="ru-RU"/>
              </w:rPr>
              <w:t xml:space="preserve"> радиочастотного спектра и спутниковых орбит</w:t>
            </w:r>
          </w:p>
          <w:p w:rsidR="00D13133" w:rsidRPr="00306B38" w:rsidRDefault="00D13133" w:rsidP="00E21B60">
            <w:pPr>
              <w:spacing w:before="0"/>
              <w:rPr>
                <w:b/>
                <w:szCs w:val="24"/>
                <w:lang w:val="ru-RU"/>
              </w:rPr>
            </w:pPr>
            <w:r w:rsidRPr="00306B38">
              <w:rPr>
                <w:b/>
                <w:szCs w:val="24"/>
                <w:lang w:val="ru-RU"/>
              </w:rPr>
              <w:t>РГ ВКР-1</w:t>
            </w:r>
            <w:r w:rsidR="008A29F2" w:rsidRPr="00306B38">
              <w:rPr>
                <w:b/>
                <w:szCs w:val="24"/>
                <w:lang w:val="ru-RU"/>
              </w:rPr>
              <w:t>9</w:t>
            </w:r>
            <w:r w:rsidRPr="00306B38">
              <w:rPr>
                <w:b/>
                <w:szCs w:val="24"/>
                <w:lang w:val="ru-RU"/>
              </w:rPr>
              <w:t>/АР-1</w:t>
            </w:r>
            <w:r w:rsidR="008A29F2" w:rsidRPr="00306B38">
              <w:rPr>
                <w:b/>
                <w:szCs w:val="24"/>
                <w:lang w:val="ru-RU"/>
              </w:rPr>
              <w:t>9</w:t>
            </w:r>
          </w:p>
        </w:tc>
        <w:tc>
          <w:tcPr>
            <w:tcW w:w="3439" w:type="dxa"/>
            <w:shd w:val="clear" w:color="auto" w:fill="auto"/>
          </w:tcPr>
          <w:p w:rsidR="00EC5592" w:rsidRPr="00E070A7" w:rsidRDefault="00D13133" w:rsidP="00E21B60">
            <w:pPr>
              <w:spacing w:before="0"/>
              <w:rPr>
                <w:b/>
                <w:lang w:val="ru-RU"/>
              </w:rPr>
            </w:pPr>
            <w:r w:rsidRPr="00E070A7">
              <w:rPr>
                <w:b/>
                <w:lang w:val="ru-RU"/>
              </w:rPr>
              <w:t>Документ РГ</w:t>
            </w:r>
            <w:r w:rsidR="005D5834" w:rsidRPr="00E070A7">
              <w:rPr>
                <w:b/>
                <w:lang w:val="ru-RU"/>
              </w:rPr>
              <w:t>201</w:t>
            </w:r>
            <w:r w:rsidR="005C0C84" w:rsidRPr="00E070A7">
              <w:rPr>
                <w:b/>
                <w:lang w:val="ru-RU"/>
              </w:rPr>
              <w:t>9</w:t>
            </w:r>
            <w:r w:rsidRPr="00E070A7">
              <w:rPr>
                <w:b/>
                <w:lang w:val="ru-RU"/>
              </w:rPr>
              <w:t>/</w:t>
            </w:r>
            <w:r w:rsidR="0006692E" w:rsidRPr="00E070A7">
              <w:rPr>
                <w:b/>
                <w:lang w:val="en-US"/>
              </w:rPr>
              <w:t>16</w:t>
            </w:r>
            <w:r w:rsidR="00E070A7" w:rsidRPr="00E070A7">
              <w:rPr>
                <w:b/>
                <w:lang w:val="en-US"/>
              </w:rPr>
              <w:t>8</w:t>
            </w:r>
          </w:p>
          <w:p w:rsidR="00B93C43" w:rsidRPr="00734A39" w:rsidRDefault="00421D4F" w:rsidP="00E070A7">
            <w:pPr>
              <w:spacing w:before="0"/>
              <w:rPr>
                <w:b/>
                <w:sz w:val="28"/>
                <w:lang w:val="ru-RU"/>
              </w:rPr>
            </w:pPr>
            <w:r>
              <w:rPr>
                <w:b/>
                <w:lang w:val="ru-RU"/>
              </w:rPr>
              <w:t>апрель</w:t>
            </w:r>
            <w:r w:rsidR="00BB1F38" w:rsidRPr="00E070A7">
              <w:rPr>
                <w:b/>
                <w:lang w:val="ru-RU"/>
              </w:rPr>
              <w:t xml:space="preserve"> </w:t>
            </w:r>
            <w:r w:rsidR="00306B38" w:rsidRPr="00E070A7">
              <w:rPr>
                <w:b/>
                <w:lang w:val="ru-RU"/>
              </w:rPr>
              <w:t>201</w:t>
            </w:r>
            <w:r w:rsidR="001756E8" w:rsidRPr="00E070A7">
              <w:rPr>
                <w:b/>
                <w:lang w:val="ru-RU"/>
              </w:rPr>
              <w:t>8</w:t>
            </w:r>
          </w:p>
        </w:tc>
      </w:tr>
    </w:tbl>
    <w:p w:rsidR="00577674" w:rsidRPr="006064EA" w:rsidRDefault="00650189" w:rsidP="00577674">
      <w:pPr>
        <w:spacing w:before="0"/>
        <w:jc w:val="right"/>
        <w:rPr>
          <w:szCs w:val="24"/>
          <w:lang w:val="ru-RU"/>
        </w:rPr>
      </w:pPr>
      <w:r w:rsidRPr="00650189">
        <w:rPr>
          <w:b/>
          <w:sz w:val="28"/>
          <w:szCs w:val="28"/>
          <w:lang w:val="ru-RU"/>
        </w:rPr>
        <w:tab/>
      </w:r>
      <w:r w:rsidRPr="00650189">
        <w:rPr>
          <w:b/>
          <w:sz w:val="28"/>
          <w:szCs w:val="28"/>
          <w:lang w:val="ru-RU"/>
        </w:rPr>
        <w:tab/>
      </w:r>
      <w:r w:rsidRPr="00650189">
        <w:rPr>
          <w:b/>
          <w:sz w:val="28"/>
          <w:szCs w:val="28"/>
          <w:lang w:val="ru-RU"/>
        </w:rPr>
        <w:tab/>
      </w:r>
      <w:r w:rsidRPr="00650189">
        <w:rPr>
          <w:b/>
          <w:sz w:val="28"/>
          <w:szCs w:val="28"/>
          <w:lang w:val="ru-RU"/>
        </w:rPr>
        <w:tab/>
      </w:r>
      <w:r w:rsidRPr="00650189">
        <w:rPr>
          <w:b/>
          <w:sz w:val="28"/>
          <w:szCs w:val="28"/>
          <w:lang w:val="ru-RU"/>
        </w:rPr>
        <w:tab/>
      </w:r>
      <w:r w:rsidRPr="00650189">
        <w:rPr>
          <w:b/>
          <w:sz w:val="28"/>
          <w:szCs w:val="28"/>
          <w:lang w:val="ru-RU"/>
        </w:rPr>
        <w:tab/>
      </w:r>
      <w:r w:rsidRPr="00650189">
        <w:rPr>
          <w:b/>
          <w:sz w:val="28"/>
          <w:szCs w:val="28"/>
          <w:lang w:val="ru-RU"/>
        </w:rPr>
        <w:tab/>
      </w:r>
      <w:r w:rsidRPr="00650189">
        <w:rPr>
          <w:b/>
          <w:sz w:val="28"/>
          <w:szCs w:val="28"/>
          <w:lang w:val="ru-RU"/>
        </w:rPr>
        <w:tab/>
      </w:r>
      <w:r w:rsidRPr="00650189">
        <w:rPr>
          <w:b/>
          <w:sz w:val="28"/>
          <w:szCs w:val="28"/>
          <w:lang w:val="ru-RU"/>
        </w:rPr>
        <w:tab/>
      </w:r>
      <w:r w:rsidRPr="00650189">
        <w:rPr>
          <w:b/>
          <w:sz w:val="28"/>
          <w:szCs w:val="28"/>
          <w:lang w:val="ru-RU"/>
        </w:rPr>
        <w:tab/>
      </w:r>
    </w:p>
    <w:p w:rsidR="00C83D9B" w:rsidRDefault="00C83D9B" w:rsidP="00920E23">
      <w:pPr>
        <w:pStyle w:val="Source"/>
        <w:spacing w:before="120" w:after="120"/>
        <w:rPr>
          <w:smallCaps/>
          <w:sz w:val="32"/>
          <w:szCs w:val="32"/>
          <w:lang w:val="ru-RU"/>
        </w:rPr>
      </w:pPr>
      <w:r w:rsidRPr="00C83D9B">
        <w:rPr>
          <w:smallCaps/>
          <w:sz w:val="32"/>
          <w:szCs w:val="32"/>
          <w:lang w:val="ru-RU"/>
        </w:rPr>
        <w:t>РГ ВКР-19/АР-19</w:t>
      </w:r>
    </w:p>
    <w:p w:rsidR="00884DF3" w:rsidRPr="00884DF3" w:rsidRDefault="00884DF3" w:rsidP="00920E23">
      <w:pPr>
        <w:pStyle w:val="Normalaftertitle"/>
        <w:spacing w:before="120" w:after="120"/>
        <w:jc w:val="center"/>
        <w:rPr>
          <w:lang w:val="ru-RU"/>
        </w:rPr>
      </w:pPr>
      <w:r w:rsidRPr="00884DF3">
        <w:rPr>
          <w:b/>
          <w:lang w:val="ru-RU"/>
        </w:rPr>
        <w:t>Список документов</w:t>
      </w:r>
      <w:r>
        <w:rPr>
          <w:lang w:val="ru-RU"/>
        </w:rPr>
        <w:t xml:space="preserve"> </w:t>
      </w:r>
      <w:r w:rsidRPr="0009689C">
        <w:rPr>
          <w:b/>
          <w:smallCaps/>
          <w:lang w:val="ru-RU"/>
        </w:rPr>
        <w:t>РГ ВКР-1</w:t>
      </w:r>
      <w:r>
        <w:rPr>
          <w:b/>
          <w:smallCaps/>
          <w:lang w:val="ru-RU"/>
        </w:rPr>
        <w:t>9</w:t>
      </w:r>
      <w:r w:rsidRPr="0009689C">
        <w:rPr>
          <w:b/>
          <w:smallCaps/>
          <w:lang w:val="ru-RU"/>
        </w:rPr>
        <w:t>/АР-1</w:t>
      </w:r>
      <w:r>
        <w:rPr>
          <w:b/>
          <w:smallCaps/>
          <w:lang w:val="ru-RU"/>
        </w:rPr>
        <w:t>9</w:t>
      </w:r>
    </w:p>
    <w:p w:rsidR="00102514" w:rsidRPr="00C83D9B" w:rsidRDefault="00102514" w:rsidP="00102514">
      <w:pPr>
        <w:tabs>
          <w:tab w:val="left" w:pos="1036"/>
        </w:tabs>
        <w:jc w:val="both"/>
        <w:rPr>
          <w:sz w:val="20"/>
          <w:lang w:val="ru-RU"/>
        </w:rPr>
      </w:pPr>
    </w:p>
    <w:tbl>
      <w:tblPr>
        <w:tblW w:w="10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"/>
        <w:gridCol w:w="3025"/>
        <w:gridCol w:w="6078"/>
      </w:tblGrid>
      <w:tr w:rsidR="00B04AEF" w:rsidRPr="004F40A4" w:rsidTr="00C303AB">
        <w:trPr>
          <w:tblHeader/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B04AEF" w:rsidP="00EF261A">
            <w:pPr>
              <w:tabs>
                <w:tab w:val="left" w:pos="1036"/>
              </w:tabs>
              <w:spacing w:before="0"/>
              <w:jc w:val="center"/>
              <w:rPr>
                <w:b/>
                <w:sz w:val="20"/>
                <w:lang w:val="ru-RU"/>
              </w:rPr>
            </w:pPr>
            <w:r w:rsidRPr="00290A5C">
              <w:rPr>
                <w:b/>
                <w:sz w:val="20"/>
                <w:lang w:val="ru-RU"/>
              </w:rPr>
              <w:t xml:space="preserve">№ </w:t>
            </w:r>
            <w:r>
              <w:rPr>
                <w:b/>
                <w:sz w:val="20"/>
                <w:lang w:val="ru-RU"/>
              </w:rPr>
              <w:t>док</w:t>
            </w:r>
            <w:r w:rsidR="00140B7E">
              <w:rPr>
                <w:b/>
                <w:sz w:val="20"/>
                <w:lang w:val="ru-RU"/>
              </w:rPr>
              <w:t>.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04AEF">
            <w:pPr>
              <w:tabs>
                <w:tab w:val="left" w:pos="1036"/>
              </w:tabs>
              <w:spacing w:before="0"/>
              <w:jc w:val="center"/>
              <w:rPr>
                <w:b/>
                <w:sz w:val="20"/>
                <w:lang w:val="ru-RU"/>
              </w:rPr>
            </w:pPr>
            <w:r w:rsidRPr="00290A5C">
              <w:rPr>
                <w:b/>
                <w:sz w:val="20"/>
                <w:lang w:val="ru-RU"/>
              </w:rPr>
              <w:t>Источник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B04AEF">
            <w:pPr>
              <w:tabs>
                <w:tab w:val="left" w:pos="1036"/>
              </w:tabs>
              <w:spacing w:before="0"/>
              <w:jc w:val="center"/>
              <w:rPr>
                <w:b/>
                <w:sz w:val="20"/>
                <w:lang w:val="ru-RU"/>
              </w:rPr>
            </w:pPr>
            <w:r w:rsidRPr="00290A5C">
              <w:rPr>
                <w:b/>
                <w:sz w:val="20"/>
                <w:lang w:val="ru-RU"/>
              </w:rPr>
              <w:t>Название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E9359E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 w:rsidRPr="00C303AB">
              <w:rPr>
                <w:sz w:val="20"/>
                <w:lang w:val="ru-RU"/>
              </w:rPr>
              <w:t>00</w:t>
            </w:r>
            <w:r w:rsidR="00136A36">
              <w:rPr>
                <w:sz w:val="20"/>
                <w:lang w:val="ru-RU"/>
              </w:rPr>
              <w:t>1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136A36">
            <w:pPr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mallCaps/>
                <w:sz w:val="20"/>
                <w:lang w:val="ru-RU"/>
              </w:rPr>
              <w:t>РГ ВКР-19/АР-19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136A36">
            <w:pPr>
              <w:spacing w:before="0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Повестка дня 1-го заседания РГ ВКР-19/АР-19</w:t>
            </w:r>
          </w:p>
        </w:tc>
      </w:tr>
      <w:tr w:rsidR="00B04AEF" w:rsidRPr="00306B38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en-US"/>
              </w:rPr>
              <w:t>00</w:t>
            </w:r>
            <w:r>
              <w:rPr>
                <w:sz w:val="20"/>
                <w:lang w:val="ru-RU"/>
              </w:rPr>
              <w:t>2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4571ED" w:rsidRPr="004E37D2" w:rsidRDefault="00136A36">
            <w:pPr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КОМ РСС </w:t>
            </w:r>
            <w:proofErr w:type="gramStart"/>
            <w:r>
              <w:rPr>
                <w:sz w:val="20"/>
                <w:lang w:val="ru-RU"/>
              </w:rPr>
              <w:t>по</w:t>
            </w:r>
            <w:proofErr w:type="gramEnd"/>
            <w:r>
              <w:rPr>
                <w:sz w:val="20"/>
                <w:lang w:val="ru-RU"/>
              </w:rPr>
              <w:t xml:space="preserve"> </w:t>
            </w:r>
          </w:p>
          <w:p w:rsidR="00F02C2E" w:rsidRDefault="00136A36">
            <w:pPr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РИ  РЧС и СО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proofErr w:type="spellStart"/>
            <w:r>
              <w:rPr>
                <w:sz w:val="20"/>
              </w:rPr>
              <w:t>Решение</w:t>
            </w:r>
            <w:proofErr w:type="spellEnd"/>
            <w:r>
              <w:rPr>
                <w:sz w:val="20"/>
              </w:rPr>
              <w:t xml:space="preserve"> № 9/2.1</w:t>
            </w:r>
          </w:p>
        </w:tc>
      </w:tr>
      <w:tr w:rsidR="00B04AEF" w:rsidRPr="00306B38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en-US"/>
              </w:rPr>
              <w:t>00</w:t>
            </w:r>
            <w:r>
              <w:rPr>
                <w:sz w:val="20"/>
                <w:lang w:val="ru-RU"/>
              </w:rPr>
              <w:t>3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4571ED" w:rsidRPr="004E37D2" w:rsidRDefault="00650189">
            <w:pPr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КОМ РСС </w:t>
            </w:r>
            <w:proofErr w:type="gramStart"/>
            <w:r>
              <w:rPr>
                <w:sz w:val="20"/>
                <w:lang w:val="ru-RU"/>
              </w:rPr>
              <w:t>по</w:t>
            </w:r>
            <w:proofErr w:type="gramEnd"/>
          </w:p>
          <w:p w:rsidR="00F02C2E" w:rsidRDefault="00650189">
            <w:pPr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РИ  РЧС и СО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 w:rsidP="004E37D2">
            <w:pPr>
              <w:pStyle w:val="2"/>
              <w:tabs>
                <w:tab w:val="clear" w:pos="794"/>
                <w:tab w:val="left" w:pos="0"/>
              </w:tabs>
              <w:spacing w:before="0"/>
              <w:ind w:left="696" w:hanging="696"/>
              <w:rPr>
                <w:sz w:val="20"/>
                <w:lang w:val="ru-RU"/>
              </w:rPr>
            </w:pPr>
            <w:proofErr w:type="spellStart"/>
            <w:r>
              <w:rPr>
                <w:b w:val="0"/>
                <w:sz w:val="20"/>
              </w:rPr>
              <w:t>Решение</w:t>
            </w:r>
            <w:proofErr w:type="spellEnd"/>
            <w:r>
              <w:rPr>
                <w:b w:val="0"/>
                <w:sz w:val="20"/>
              </w:rPr>
              <w:t xml:space="preserve"> № 9/</w:t>
            </w:r>
            <w:r>
              <w:rPr>
                <w:b w:val="0"/>
                <w:sz w:val="20"/>
                <w:lang w:val="ru-RU"/>
              </w:rPr>
              <w:t>2.1</w:t>
            </w:r>
            <w:r>
              <w:rPr>
                <w:b w:val="0"/>
                <w:sz w:val="20"/>
              </w:rPr>
              <w:t>.1</w:t>
            </w:r>
          </w:p>
        </w:tc>
      </w:tr>
      <w:tr w:rsidR="00B04AEF" w:rsidRPr="00306B38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en-US"/>
              </w:rPr>
              <w:t>00</w:t>
            </w:r>
            <w:r>
              <w:rPr>
                <w:sz w:val="20"/>
                <w:lang w:val="ru-RU"/>
              </w:rPr>
              <w:t>4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highlight w:val="yellow"/>
                <w:lang w:val="ru-RU"/>
              </w:rPr>
            </w:pPr>
            <w:r>
              <w:rPr>
                <w:smallCaps/>
                <w:sz w:val="20"/>
                <w:lang w:val="ru-RU"/>
              </w:rPr>
              <w:t>РГ ВКР-19/АР-19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136A36">
            <w:pPr>
              <w:spacing w:before="0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Положение о Рабочей группе по подготовке к Всемирной конференции радиосвязи 2019 г.  и Ассамблее радиосвязи 2019 г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en-US"/>
              </w:rPr>
              <w:t>00</w:t>
            </w:r>
            <w:r>
              <w:rPr>
                <w:sz w:val="20"/>
                <w:lang w:val="ru-RU"/>
              </w:rPr>
              <w:t>5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highlight w:val="yellow"/>
                <w:lang w:val="ru-RU"/>
              </w:rPr>
            </w:pPr>
            <w:r>
              <w:rPr>
                <w:smallCaps/>
                <w:sz w:val="20"/>
                <w:lang w:val="ru-RU"/>
              </w:rPr>
              <w:t>РГ ВКР-19/АР-19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136A36">
            <w:pPr>
              <w:spacing w:before="0"/>
              <w:jc w:val="both"/>
              <w:rPr>
                <w:bCs/>
                <w:sz w:val="20"/>
                <w:lang w:val="ru-RU"/>
              </w:rPr>
            </w:pPr>
            <w:r>
              <w:rPr>
                <w:bCs/>
                <w:sz w:val="20"/>
                <w:lang w:val="ru-RU"/>
              </w:rPr>
              <w:t>План подготовки АС РСС к Ассамблее радиосвязи (АР-19) и Всемирной конференции радиосвязи (ВКР-19)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en-US"/>
              </w:rPr>
              <w:t>00</w:t>
            </w:r>
            <w:r>
              <w:rPr>
                <w:sz w:val="20"/>
                <w:lang w:val="ru-RU"/>
              </w:rPr>
              <w:t>6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highlight w:val="yellow"/>
                <w:lang w:val="ru-RU"/>
              </w:rPr>
            </w:pPr>
            <w:r>
              <w:rPr>
                <w:smallCaps/>
                <w:sz w:val="20"/>
                <w:lang w:val="ru-RU"/>
              </w:rPr>
              <w:t>РГ ВКР-19/АР-19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Координаторы по пунктам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en-US"/>
              </w:rPr>
              <w:t>00</w:t>
            </w:r>
            <w:r>
              <w:rPr>
                <w:sz w:val="20"/>
                <w:lang w:val="ru-RU"/>
              </w:rPr>
              <w:t>7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highlight w:val="yellow"/>
                <w:lang w:val="ru-RU"/>
              </w:rPr>
            </w:pPr>
            <w:r>
              <w:rPr>
                <w:smallCaps/>
                <w:sz w:val="20"/>
                <w:lang w:val="ru-RU"/>
              </w:rPr>
              <w:t>РГ ВКР-19/АР-19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136A36">
            <w:pPr>
              <w:spacing w:before="0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Принципы подготовки Общих предложений АС РСС по работе ВКР-19 и АР-19</w:t>
            </w:r>
          </w:p>
        </w:tc>
      </w:tr>
      <w:tr w:rsidR="00B04AEF" w:rsidRPr="00306B38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en-US"/>
              </w:rPr>
              <w:t>00</w:t>
            </w:r>
            <w:r>
              <w:rPr>
                <w:sz w:val="20"/>
                <w:lang w:val="ru-RU"/>
              </w:rPr>
              <w:t>8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highlight w:val="yellow"/>
                <w:lang w:val="ru-RU"/>
              </w:rPr>
            </w:pPr>
            <w:r>
              <w:rPr>
                <w:smallCaps/>
                <w:sz w:val="20"/>
                <w:lang w:val="ru-RU"/>
              </w:rPr>
              <w:t>РГ ВКР-19/АР-19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136A36">
            <w:pPr>
              <w:spacing w:before="0"/>
              <w:jc w:val="both"/>
              <w:rPr>
                <w:i/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Список участников 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en-US"/>
              </w:rPr>
              <w:t>00</w:t>
            </w:r>
            <w:r>
              <w:rPr>
                <w:sz w:val="20"/>
                <w:lang w:val="ru-RU"/>
              </w:rPr>
              <w:t>9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highlight w:val="yellow"/>
                <w:lang w:val="ru-RU"/>
              </w:rPr>
            </w:pPr>
            <w:r>
              <w:rPr>
                <w:smallCaps/>
                <w:sz w:val="20"/>
                <w:lang w:val="ru-RU"/>
              </w:rPr>
              <w:t>РГ ВКР-19/АР-19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136A36">
            <w:pPr>
              <w:spacing w:before="0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Протокол 1-го заседания Рабочей группы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en-US"/>
              </w:rPr>
              <w:t>0</w:t>
            </w:r>
            <w:r>
              <w:rPr>
                <w:sz w:val="20"/>
                <w:lang w:val="ru-RU"/>
              </w:rPr>
              <w:t>10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mallCaps/>
                <w:sz w:val="20"/>
                <w:lang w:val="ru-RU"/>
              </w:rPr>
              <w:t>РГ ВКР-19/АР-19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136A36">
            <w:pPr>
              <w:spacing w:before="0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Список документов </w:t>
            </w:r>
            <w:r>
              <w:rPr>
                <w:smallCaps/>
                <w:sz w:val="20"/>
                <w:lang w:val="ru-RU"/>
              </w:rPr>
              <w:t>РГ ВКР-19/АР-19 (</w:t>
            </w:r>
            <w:r w:rsidR="00650189" w:rsidRPr="00650189">
              <w:rPr>
                <w:sz w:val="20"/>
                <w:lang w:val="ru-RU"/>
              </w:rPr>
              <w:t xml:space="preserve">Док </w:t>
            </w:r>
            <w:r>
              <w:rPr>
                <w:smallCaps/>
                <w:sz w:val="20"/>
                <w:lang w:val="ru-RU"/>
              </w:rPr>
              <w:t>1</w:t>
            </w:r>
            <w:r w:rsidR="006E0B53">
              <w:rPr>
                <w:smallCaps/>
                <w:sz w:val="20"/>
                <w:lang w:val="ru-RU"/>
              </w:rPr>
              <w:t>÷</w:t>
            </w:r>
            <w:r>
              <w:rPr>
                <w:smallCaps/>
                <w:sz w:val="20"/>
                <w:lang w:val="ru-RU"/>
              </w:rPr>
              <w:t>10)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ru-RU"/>
              </w:rPr>
              <w:t>1</w:t>
            </w:r>
            <w:r w:rsidR="00650189" w:rsidRPr="00650189">
              <w:rPr>
                <w:sz w:val="20"/>
                <w:lang w:val="en-US"/>
              </w:rPr>
              <w:t>1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650189">
            <w:pPr>
              <w:spacing w:before="0"/>
              <w:jc w:val="center"/>
              <w:rPr>
                <w:sz w:val="20"/>
                <w:lang w:val="ru-RU"/>
              </w:rPr>
            </w:pPr>
            <w:r w:rsidRPr="00650189">
              <w:rPr>
                <w:smallCaps/>
                <w:sz w:val="20"/>
                <w:lang w:val="ru-RU"/>
              </w:rPr>
              <w:t>РГ ВКР-19/АР-19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sz w:val="20"/>
                <w:lang w:val="ru-RU"/>
              </w:rPr>
              <w:t>Повестка дня 2-го заседания РГ ВКР-19/АР-19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012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</w:t>
            </w:r>
            <w:r w:rsidR="00B306C2">
              <w:rPr>
                <w:sz w:val="20"/>
                <w:lang w:val="ru-RU"/>
              </w:rPr>
              <w:t>ординатор</w:t>
            </w:r>
            <w:r w:rsidR="004571ED" w:rsidRPr="004571ED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1.1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pStyle w:val="a7"/>
              <w:jc w:val="both"/>
              <w:rPr>
                <w:bCs/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1.1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en-US"/>
              </w:rPr>
              <w:t>0</w:t>
            </w:r>
            <w:r>
              <w:rPr>
                <w:sz w:val="20"/>
                <w:lang w:val="ru-RU"/>
              </w:rPr>
              <w:t>13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1.2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1.2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ru-RU"/>
              </w:rPr>
              <w:t>14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1.3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1.3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ru-RU"/>
              </w:rPr>
              <w:t>15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1.4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1.4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ru-RU"/>
              </w:rPr>
              <w:t>16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1.5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1.5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ru-RU"/>
              </w:rPr>
              <w:t>17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1.6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1.6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ru-RU"/>
              </w:rPr>
              <w:t>18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1.7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1.7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ru-RU"/>
              </w:rPr>
              <w:t>19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1.8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1.8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ru-RU"/>
              </w:rPr>
              <w:t>20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1.9.1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1.9.1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en-US"/>
              </w:rPr>
              <w:t>21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1.9.2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bCs/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1.9.2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ru-RU"/>
              </w:rPr>
              <w:t>2</w:t>
            </w:r>
            <w:r w:rsidR="00650189" w:rsidRPr="00650189">
              <w:rPr>
                <w:sz w:val="20"/>
                <w:lang w:val="en-US"/>
              </w:rPr>
              <w:t>2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1.10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1.10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ru-RU"/>
              </w:rPr>
              <w:t>2</w:t>
            </w:r>
            <w:r w:rsidR="00650189" w:rsidRPr="00650189">
              <w:rPr>
                <w:sz w:val="20"/>
                <w:lang w:val="en-US"/>
              </w:rPr>
              <w:t>3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1.11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1.11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ru-RU"/>
              </w:rPr>
              <w:t>2</w:t>
            </w:r>
            <w:r w:rsidR="00650189" w:rsidRPr="00650189">
              <w:rPr>
                <w:sz w:val="20"/>
                <w:lang w:val="en-US"/>
              </w:rPr>
              <w:t>4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1.12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1.12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ru-RU"/>
              </w:rPr>
              <w:t>2</w:t>
            </w:r>
            <w:r w:rsidR="00650189" w:rsidRPr="00650189">
              <w:rPr>
                <w:sz w:val="20"/>
                <w:lang w:val="en-US"/>
              </w:rPr>
              <w:t>5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1.13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1.13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ru-RU"/>
              </w:rPr>
              <w:t>2</w:t>
            </w:r>
            <w:r w:rsidR="00650189" w:rsidRPr="00650189">
              <w:rPr>
                <w:sz w:val="20"/>
                <w:lang w:val="en-US"/>
              </w:rPr>
              <w:t>6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1.14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1.14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lastRenderedPageBreak/>
              <w:t>0</w:t>
            </w:r>
            <w:r w:rsidR="00650189" w:rsidRPr="00650189">
              <w:rPr>
                <w:sz w:val="20"/>
                <w:lang w:val="ru-RU"/>
              </w:rPr>
              <w:t>2</w:t>
            </w:r>
            <w:r w:rsidR="00650189" w:rsidRPr="00650189">
              <w:rPr>
                <w:sz w:val="20"/>
                <w:lang w:val="en-US"/>
              </w:rPr>
              <w:t>7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1.15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1.15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ru-RU"/>
              </w:rPr>
              <w:t>2</w:t>
            </w:r>
            <w:r w:rsidR="00650189" w:rsidRPr="00650189">
              <w:rPr>
                <w:sz w:val="20"/>
                <w:lang w:val="en-US"/>
              </w:rPr>
              <w:t>8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1.16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1.16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ru-RU"/>
              </w:rPr>
              <w:t>2</w:t>
            </w:r>
            <w:r w:rsidR="00650189" w:rsidRPr="00650189">
              <w:rPr>
                <w:sz w:val="20"/>
                <w:lang w:val="en-US"/>
              </w:rPr>
              <w:t>9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7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7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en-US"/>
              </w:rPr>
              <w:t>30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9.1.1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9.1.1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ru-RU"/>
              </w:rPr>
              <w:t>3</w:t>
            </w:r>
            <w:r w:rsidR="00650189" w:rsidRPr="00650189">
              <w:rPr>
                <w:sz w:val="20"/>
                <w:lang w:val="en-US"/>
              </w:rPr>
              <w:t>1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9.1.2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9.1.2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ru-RU"/>
              </w:rPr>
              <w:t>3</w:t>
            </w:r>
            <w:r w:rsidR="00650189" w:rsidRPr="00650189">
              <w:rPr>
                <w:sz w:val="20"/>
                <w:lang w:val="en-US"/>
              </w:rPr>
              <w:t>2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9.1.3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9.1.3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ru-RU"/>
              </w:rPr>
              <w:t>3</w:t>
            </w:r>
            <w:r w:rsidR="00650189" w:rsidRPr="00650189">
              <w:rPr>
                <w:sz w:val="20"/>
                <w:lang w:val="en-US"/>
              </w:rPr>
              <w:t>3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9.1.4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9.1.4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ru-RU"/>
              </w:rPr>
              <w:t>3</w:t>
            </w:r>
            <w:r w:rsidR="00650189" w:rsidRPr="00650189">
              <w:rPr>
                <w:sz w:val="20"/>
                <w:lang w:val="en-US"/>
              </w:rPr>
              <w:t>4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9.1.5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9.1.5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ru-RU"/>
              </w:rPr>
              <w:t>3</w:t>
            </w:r>
            <w:r w:rsidR="00650189" w:rsidRPr="00650189">
              <w:rPr>
                <w:sz w:val="20"/>
                <w:lang w:val="en-US"/>
              </w:rPr>
              <w:t>5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9.1.6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9.1.6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ru-RU"/>
              </w:rPr>
              <w:t>3</w:t>
            </w:r>
            <w:r w:rsidR="00650189" w:rsidRPr="00650189">
              <w:rPr>
                <w:sz w:val="20"/>
                <w:lang w:val="en-US"/>
              </w:rPr>
              <w:t>6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9.1.7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9.1.7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ru-RU"/>
              </w:rPr>
              <w:t>3</w:t>
            </w:r>
            <w:r w:rsidR="00650189" w:rsidRPr="00650189">
              <w:rPr>
                <w:sz w:val="20"/>
                <w:lang w:val="en-US"/>
              </w:rPr>
              <w:t>7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9.1.8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9.1.8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en-US"/>
              </w:rPr>
              <w:t>38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9.1.9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9.1.9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en-US"/>
              </w:rPr>
              <w:t>39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9.2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bCs/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9.2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en-US"/>
              </w:rPr>
              <w:t>40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9.3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9.3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en-US"/>
              </w:rPr>
              <w:t>41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2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2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ru-RU"/>
              </w:rPr>
              <w:t>42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8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8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ru-RU"/>
              </w:rPr>
              <w:t>43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4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4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ru-RU"/>
              </w:rPr>
              <w:t>44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10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координатора по пункту 10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ru-RU"/>
              </w:rPr>
              <w:t>45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B306C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 w:rsidR="00136A36">
              <w:rPr>
                <w:sz w:val="20"/>
                <w:lang w:val="ru-RU"/>
              </w:rPr>
              <w:t>по п.п.д. 1.13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650189">
            <w:pPr>
              <w:pStyle w:val="a7"/>
              <w:jc w:val="both"/>
              <w:rPr>
                <w:sz w:val="20"/>
                <w:lang w:val="ru-RU"/>
              </w:rPr>
            </w:pPr>
            <w:r w:rsidRPr="00650189">
              <w:rPr>
                <w:sz w:val="20"/>
                <w:lang w:val="ru-RU"/>
              </w:rPr>
              <w:t xml:space="preserve">Дополнение к рабочим материалам координатора по пункту 1.13 </w:t>
            </w:r>
            <w:r w:rsidRPr="00650189">
              <w:rPr>
                <w:bCs/>
                <w:sz w:val="20"/>
                <w:lang w:val="ru-RU"/>
              </w:rPr>
              <w:t>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ru-RU"/>
              </w:rPr>
              <w:t>46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Председатель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Проект предварительной позиции АС РСС по пунктам повестки дня ВКР-19</w:t>
            </w:r>
          </w:p>
        </w:tc>
      </w:tr>
      <w:tr w:rsidR="00B04AE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F02C2E" w:rsidRDefault="00136A36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en-US"/>
              </w:rPr>
              <w:t>0</w:t>
            </w:r>
            <w:r w:rsidR="00650189" w:rsidRPr="00650189">
              <w:rPr>
                <w:sz w:val="20"/>
                <w:lang w:val="ru-RU"/>
              </w:rPr>
              <w:t>47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02C2E" w:rsidRDefault="00432EEF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 w:rsidRPr="000C50E7">
              <w:rPr>
                <w:smallCaps/>
                <w:sz w:val="20"/>
                <w:lang w:val="ru-RU"/>
              </w:rPr>
              <w:t>РГ ВКР-19/АР-19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D12986" w:rsidRDefault="004571ED" w:rsidP="00C303AB">
            <w:pPr>
              <w:tabs>
                <w:tab w:val="left" w:pos="1036"/>
              </w:tabs>
              <w:spacing w:before="0"/>
              <w:jc w:val="both"/>
              <w:rPr>
                <w:b/>
                <w:sz w:val="20"/>
                <w:lang w:val="ru-RU"/>
              </w:rPr>
            </w:pPr>
            <w:r w:rsidRPr="004571ED">
              <w:rPr>
                <w:sz w:val="20"/>
                <w:lang w:val="ru-RU"/>
              </w:rPr>
              <w:t>Обращение РГ ВКР-19/АР-19 к РГ РВ по п.п.д. 1.1 ВКР-19</w:t>
            </w:r>
          </w:p>
        </w:tc>
      </w:tr>
      <w:tr w:rsidR="000C50E7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50189" w:rsidRPr="00650189" w:rsidRDefault="00650189" w:rsidP="00650189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 w:rsidRPr="00650189">
              <w:rPr>
                <w:sz w:val="20"/>
                <w:lang w:val="ru-RU"/>
              </w:rPr>
              <w:t>048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50189" w:rsidRPr="00650189" w:rsidRDefault="00650189" w:rsidP="00650189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 w:rsidRPr="00650189">
              <w:rPr>
                <w:smallCaps/>
                <w:sz w:val="20"/>
                <w:lang w:val="ru-RU"/>
              </w:rPr>
              <w:t>РГ ВКР-19/АР-19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50189" w:rsidRPr="00650189" w:rsidRDefault="004571ED" w:rsidP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4571ED">
              <w:rPr>
                <w:sz w:val="20"/>
                <w:lang w:val="ru-RU"/>
              </w:rPr>
              <w:t>Состав участников РГ ВКР-19/АР-19</w:t>
            </w:r>
          </w:p>
        </w:tc>
      </w:tr>
      <w:tr w:rsidR="000C50E7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50189" w:rsidRPr="00650189" w:rsidRDefault="00650189" w:rsidP="00650189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 w:rsidRPr="00650189">
              <w:rPr>
                <w:sz w:val="20"/>
                <w:lang w:val="en-US"/>
              </w:rPr>
              <w:t>0</w:t>
            </w:r>
            <w:r w:rsidRPr="00650189">
              <w:rPr>
                <w:sz w:val="20"/>
                <w:lang w:val="ru-RU"/>
              </w:rPr>
              <w:t>49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50189" w:rsidRPr="00650189" w:rsidRDefault="00432EEF" w:rsidP="00650189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 w:rsidRPr="000C50E7">
              <w:rPr>
                <w:smallCaps/>
                <w:sz w:val="20"/>
                <w:lang w:val="ru-RU"/>
              </w:rPr>
              <w:t>РГ ВКР-19/АР-19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50189" w:rsidRPr="00650189" w:rsidRDefault="00432EEF" w:rsidP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Предложения АС РСС по </w:t>
            </w:r>
            <w:r w:rsidR="004571ED">
              <w:rPr>
                <w:sz w:val="20"/>
                <w:lang w:val="ru-RU"/>
              </w:rPr>
              <w:t>изменению</w:t>
            </w:r>
            <w:r>
              <w:rPr>
                <w:sz w:val="20"/>
                <w:lang w:val="ru-RU"/>
              </w:rPr>
              <w:t xml:space="preserve"> состава Со-координаторов АС РСС и участвующих в работе по п.п.д. ВКР-19</w:t>
            </w:r>
          </w:p>
        </w:tc>
      </w:tr>
      <w:tr w:rsidR="000C50E7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50189" w:rsidRPr="00650189" w:rsidRDefault="00650189" w:rsidP="00650189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 w:rsidRPr="00650189">
              <w:rPr>
                <w:sz w:val="20"/>
                <w:lang w:val="ru-RU"/>
              </w:rPr>
              <w:t>050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50189" w:rsidRPr="00650189" w:rsidRDefault="00650189" w:rsidP="00650189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 w:rsidRPr="00650189">
              <w:rPr>
                <w:smallCaps/>
                <w:sz w:val="20"/>
                <w:lang w:val="ru-RU"/>
              </w:rPr>
              <w:t>РГ ВКР-19/АР-19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50189" w:rsidRPr="00650189" w:rsidRDefault="00650189" w:rsidP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sz w:val="20"/>
                <w:lang w:val="ru-RU"/>
              </w:rPr>
              <w:t>Протокол 2-го заседания Рабочей группы</w:t>
            </w:r>
          </w:p>
        </w:tc>
      </w:tr>
      <w:tr w:rsidR="000C50E7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0C50E7" w:rsidRPr="000C50E7" w:rsidRDefault="000C50E7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051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0C50E7" w:rsidRPr="000C50E7" w:rsidRDefault="000C50E7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0C50E7">
              <w:rPr>
                <w:smallCaps/>
                <w:sz w:val="20"/>
                <w:lang w:val="ru-RU"/>
              </w:rPr>
              <w:t>РГ ВКР-19/АР-19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50189" w:rsidRDefault="000C50E7" w:rsidP="0065018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Список документов </w:t>
            </w:r>
            <w:r w:rsidRPr="000C50E7">
              <w:rPr>
                <w:smallCaps/>
                <w:sz w:val="20"/>
                <w:lang w:val="ru-RU"/>
              </w:rPr>
              <w:t>РГ ВКР-19/АР-19 (</w:t>
            </w:r>
            <w:r w:rsidR="00650189" w:rsidRPr="00650189">
              <w:rPr>
                <w:sz w:val="20"/>
                <w:lang w:val="ru-RU"/>
              </w:rPr>
              <w:t>Док</w:t>
            </w:r>
            <w:r w:rsidR="004E37D2">
              <w:rPr>
                <w:sz w:val="20"/>
                <w:lang w:val="ru-RU"/>
              </w:rPr>
              <w:t>ументы</w:t>
            </w:r>
            <w:r w:rsidRPr="000C50E7">
              <w:rPr>
                <w:smallCaps/>
                <w:sz w:val="20"/>
                <w:lang w:val="ru-RU"/>
              </w:rPr>
              <w:t xml:space="preserve"> 1</w:t>
            </w:r>
            <w:r w:rsidR="006E0B53">
              <w:rPr>
                <w:smallCaps/>
                <w:sz w:val="20"/>
                <w:lang w:val="ru-RU"/>
              </w:rPr>
              <w:t>÷</w:t>
            </w:r>
            <w:r>
              <w:rPr>
                <w:smallCaps/>
                <w:sz w:val="20"/>
                <w:lang w:val="ru-RU"/>
              </w:rPr>
              <w:t>51</w:t>
            </w:r>
            <w:r w:rsidRPr="000C50E7">
              <w:rPr>
                <w:smallCaps/>
                <w:sz w:val="20"/>
                <w:lang w:val="ru-RU"/>
              </w:rPr>
              <w:t>)</w:t>
            </w:r>
          </w:p>
        </w:tc>
      </w:tr>
      <w:tr w:rsidR="000C50E7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0C50E7" w:rsidRPr="004E37D2" w:rsidRDefault="00650189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 w:rsidRPr="004E37D2">
              <w:rPr>
                <w:sz w:val="20"/>
                <w:lang w:val="ru-RU"/>
              </w:rPr>
              <w:t>052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0C50E7" w:rsidRPr="004E37D2" w:rsidRDefault="00650189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4E37D2">
              <w:rPr>
                <w:smallCaps/>
                <w:sz w:val="20"/>
                <w:lang w:val="ru-RU"/>
              </w:rPr>
              <w:t>РГ ВКР-19/АР-19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50189" w:rsidRPr="004E37D2" w:rsidRDefault="00650189" w:rsidP="000F68DB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4E37D2">
              <w:rPr>
                <w:sz w:val="20"/>
                <w:lang w:val="ru-RU"/>
              </w:rPr>
              <w:t xml:space="preserve">Повестка дня 3-го </w:t>
            </w:r>
            <w:r w:rsidR="000F68DB">
              <w:rPr>
                <w:sz w:val="20"/>
                <w:lang w:val="ru-RU"/>
              </w:rPr>
              <w:t>собрания</w:t>
            </w:r>
            <w:r w:rsidRPr="004E37D2">
              <w:rPr>
                <w:sz w:val="20"/>
                <w:lang w:val="ru-RU"/>
              </w:rPr>
              <w:t xml:space="preserve"> РГ ВКР-19/АР-19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053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RPr="004571ED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1.1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Pr="00302408" w:rsidRDefault="00166B6F">
            <w:pPr>
              <w:pStyle w:val="a7"/>
              <w:jc w:val="both"/>
              <w:rPr>
                <w:bCs/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1.1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7A3EB7" w:rsidRDefault="00166B6F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054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1.2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1.2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302408" w:rsidRDefault="00166B6F">
            <w:pPr>
              <w:keepNext/>
              <w:keepLines/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en-US"/>
              </w:rPr>
              <w:t>05</w:t>
            </w:r>
            <w:r w:rsidR="00302408">
              <w:rPr>
                <w:sz w:val="20"/>
                <w:lang w:val="ru-RU"/>
              </w:rPr>
              <w:t>5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1.3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 w:rsidP="00C639AE">
            <w:pPr>
              <w:tabs>
                <w:tab w:val="left" w:pos="1036"/>
              </w:tabs>
              <w:spacing w:before="0"/>
              <w:jc w:val="both"/>
              <w:rPr>
                <w:b/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1.3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056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1.4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1.4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057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1.5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1.5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058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1.6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1.6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059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1.7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1.7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060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1.8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1.8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061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1.9.1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1.9.1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062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1.9.2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bCs/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1.9.2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063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1.10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1.10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064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1.11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1.11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065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1.12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1.12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066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1.13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1.13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067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1.14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1.14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068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1.15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1.15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lastRenderedPageBreak/>
              <w:t>069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1.16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1.16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 w:rsidP="00A5757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070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A5757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2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2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 w:rsidP="00061DEE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071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8F411A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4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4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 w:rsidP="00061DEE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072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7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 w:rsidP="00C639AE">
            <w:pPr>
              <w:tabs>
                <w:tab w:val="left" w:pos="1036"/>
              </w:tabs>
              <w:spacing w:before="0"/>
              <w:jc w:val="both"/>
              <w:rPr>
                <w:b/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7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 w:rsidP="00061DEE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073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DC1DCA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8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8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 w:rsidP="00061DEE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074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9.1.1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9.1.1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 w:rsidP="00061DEE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075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9.1.2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9.1.2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 w:rsidP="00061DEE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076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9.1.3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9.1.3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 w:rsidP="00061DEE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077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9.1.4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9.1.4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 w:rsidP="00061DEE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078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9.1.5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9.1.5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 w:rsidP="00061DEE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079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9.1.6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9.1.6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 w:rsidP="00061DEE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080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9.1.7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9.1.7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 w:rsidP="00061DEE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081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9.1.8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9.1.8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 w:rsidP="00166B6F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082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9.1.9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9.1.9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5A3F05" w:rsidRDefault="00166B6F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 w:rsidRPr="005A3F05">
              <w:rPr>
                <w:sz w:val="20"/>
                <w:lang w:val="en-US"/>
              </w:rPr>
              <w:t>083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Pr="005A3F05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 w:rsidRPr="005A3F05">
              <w:rPr>
                <w:sz w:val="20"/>
                <w:lang w:val="ru-RU"/>
              </w:rPr>
              <w:t>Координатор</w:t>
            </w:r>
            <w:r w:rsidRPr="005A3F05" w:rsidDel="00B306C2">
              <w:rPr>
                <w:sz w:val="20"/>
                <w:lang w:val="ru-RU"/>
              </w:rPr>
              <w:t xml:space="preserve"> </w:t>
            </w:r>
            <w:r w:rsidRPr="005A3F05">
              <w:rPr>
                <w:sz w:val="20"/>
                <w:lang w:val="ru-RU"/>
              </w:rPr>
              <w:t>по п.п.д. 9.2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bCs/>
                <w:sz w:val="20"/>
                <w:lang w:val="ru-RU"/>
              </w:rPr>
            </w:pPr>
            <w:r w:rsidRPr="005A3F05">
              <w:rPr>
                <w:bCs/>
                <w:sz w:val="20"/>
                <w:lang w:val="ru-RU"/>
              </w:rPr>
              <w:t>Рабочие материалы по пункту 9.2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9B316D" w:rsidRDefault="00166B6F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084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9.3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9.3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E252F3" w:rsidRDefault="00166B6F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en-US"/>
              </w:rPr>
              <w:t>08</w:t>
            </w:r>
            <w:r w:rsidR="00E252F3">
              <w:rPr>
                <w:sz w:val="20"/>
                <w:lang w:val="ru-RU"/>
              </w:rPr>
              <w:t>5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166B6F" w:rsidRDefault="00166B6F" w:rsidP="0044560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</w:t>
            </w:r>
            <w:r w:rsidDel="00B306C2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 п.п.д. 10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166B6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bCs/>
                <w:sz w:val="20"/>
                <w:lang w:val="ru-RU"/>
              </w:rPr>
              <w:t>Рабочие материалы по пункту 10 повестки дня ВКР-19</w:t>
            </w:r>
            <w:r w:rsidR="00E9359E" w:rsidRPr="00C303AB">
              <w:rPr>
                <w:bCs/>
                <w:sz w:val="20"/>
                <w:lang w:val="ru-RU"/>
              </w:rPr>
              <w:t xml:space="preserve"> (</w:t>
            </w:r>
            <w:r w:rsidR="00302408">
              <w:rPr>
                <w:bCs/>
                <w:sz w:val="20"/>
                <w:lang w:val="ru-RU"/>
              </w:rPr>
              <w:t>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1</w:t>
            </w:r>
            <w:r w:rsidR="00E9359E" w:rsidRPr="00C303AB">
              <w:rPr>
                <w:bCs/>
                <w:sz w:val="20"/>
                <w:lang w:val="ru-RU"/>
              </w:rPr>
              <w:t>)</w:t>
            </w:r>
          </w:p>
        </w:tc>
      </w:tr>
      <w:tr w:rsidR="00166B6F" w:rsidRPr="00C303AB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166B6F" w:rsidRPr="002A6EFD" w:rsidRDefault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086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EF261A" w:rsidRPr="00BD0F6F" w:rsidRDefault="002A6EFD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Старченко С.И. </w:t>
            </w:r>
          </w:p>
          <w:p w:rsidR="00326B83" w:rsidRDefault="002A6EFD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proofErr w:type="gramStart"/>
            <w:r>
              <w:rPr>
                <w:sz w:val="20"/>
                <w:lang w:val="ru-RU"/>
              </w:rPr>
              <w:t>(</w:t>
            </w:r>
            <w:r w:rsidRPr="002A6EFD">
              <w:rPr>
                <w:sz w:val="20"/>
                <w:lang w:val="ru-RU"/>
              </w:rPr>
              <w:t>вице-председатель ИК3</w:t>
            </w:r>
            <w:r>
              <w:rPr>
                <w:sz w:val="20"/>
                <w:lang w:val="ru-RU"/>
              </w:rPr>
              <w:t xml:space="preserve"> </w:t>
            </w:r>
            <w:proofErr w:type="gramEnd"/>
          </w:p>
          <w:p w:rsidR="00166B6F" w:rsidRPr="002A6EFD" w:rsidRDefault="002A6EFD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proofErr w:type="gramStart"/>
            <w:r>
              <w:rPr>
                <w:sz w:val="20"/>
                <w:lang w:val="ru-RU"/>
              </w:rPr>
              <w:t>МСЭ-</w:t>
            </w:r>
            <w:r>
              <w:rPr>
                <w:sz w:val="20"/>
                <w:lang w:val="en-US"/>
              </w:rPr>
              <w:t>R</w:t>
            </w:r>
            <w:r>
              <w:rPr>
                <w:sz w:val="20"/>
                <w:lang w:val="ru-RU"/>
              </w:rPr>
              <w:t>)</w:t>
            </w:r>
            <w:proofErr w:type="gramEnd"/>
          </w:p>
        </w:tc>
        <w:tc>
          <w:tcPr>
            <w:tcW w:w="6078" w:type="dxa"/>
            <w:shd w:val="clear" w:color="auto" w:fill="auto"/>
            <w:vAlign w:val="center"/>
          </w:tcPr>
          <w:p w:rsidR="00166B6F" w:rsidRPr="00B67772" w:rsidRDefault="002A6EFD" w:rsidP="00B67772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2A6EFD">
              <w:rPr>
                <w:sz w:val="20"/>
                <w:lang w:val="ru-RU"/>
              </w:rPr>
              <w:t>Итоги  работы  ИК3  МСЭ-</w:t>
            </w:r>
            <w:proofErr w:type="gramStart"/>
            <w:r w:rsidRPr="002A6EFD">
              <w:rPr>
                <w:sz w:val="20"/>
                <w:lang w:val="ru-RU"/>
              </w:rPr>
              <w:t>R</w:t>
            </w:r>
            <w:proofErr w:type="gramEnd"/>
            <w:r w:rsidRPr="002A6EFD">
              <w:rPr>
                <w:sz w:val="20"/>
                <w:lang w:val="ru-RU"/>
              </w:rPr>
              <w:t xml:space="preserve"> «Распространение  радиоволн» в 2013 - 2017 годах</w:t>
            </w:r>
            <w:r w:rsidR="00B67772" w:rsidRPr="00B67772">
              <w:rPr>
                <w:sz w:val="20"/>
                <w:lang w:val="ru-RU"/>
              </w:rPr>
              <w:t xml:space="preserve"> (</w:t>
            </w:r>
            <w:r w:rsidR="00B67772" w:rsidRPr="00352A4D">
              <w:rPr>
                <w:sz w:val="20"/>
                <w:lang w:val="ru-RU"/>
              </w:rPr>
              <w:t>документ ИНФО-</w:t>
            </w:r>
            <w:r w:rsidR="00B67772" w:rsidRPr="00B67772">
              <w:rPr>
                <w:sz w:val="20"/>
                <w:lang w:val="ru-RU"/>
              </w:rPr>
              <w:t>1)</w:t>
            </w:r>
          </w:p>
        </w:tc>
      </w:tr>
      <w:tr w:rsidR="002A6EFD" w:rsidRPr="00421D4F" w:rsidTr="00CE6B92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2A6EFD" w:rsidRPr="002A6EFD" w:rsidRDefault="002A6EFD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087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2A6EFD" w:rsidRPr="004E37D2" w:rsidRDefault="002A6EFD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0C50E7">
              <w:rPr>
                <w:smallCaps/>
                <w:sz w:val="20"/>
                <w:lang w:val="ru-RU"/>
              </w:rPr>
              <w:t>РГ ВКР-19/АР-19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Default="002A6EFD" w:rsidP="009B575D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Список документов </w:t>
            </w:r>
            <w:r w:rsidRPr="000C50E7">
              <w:rPr>
                <w:smallCaps/>
                <w:sz w:val="20"/>
                <w:lang w:val="ru-RU"/>
              </w:rPr>
              <w:t>РГ ВКР-19/АР-19 (</w:t>
            </w:r>
            <w:r w:rsidR="00EB0ADE">
              <w:rPr>
                <w:sz w:val="20"/>
                <w:lang w:val="ru-RU"/>
              </w:rPr>
              <w:t>Документы</w:t>
            </w:r>
            <w:r w:rsidR="00EB0ADE">
              <w:rPr>
                <w:smallCaps/>
                <w:sz w:val="20"/>
                <w:lang w:val="ru-RU"/>
              </w:rPr>
              <w:t xml:space="preserve"> 1÷</w:t>
            </w:r>
            <w:r w:rsidR="00E9359E" w:rsidRPr="00C303AB">
              <w:rPr>
                <w:smallCaps/>
                <w:sz w:val="20"/>
                <w:lang w:val="ru-RU"/>
              </w:rPr>
              <w:t>8</w:t>
            </w:r>
            <w:r w:rsidR="00EB0ADE">
              <w:rPr>
                <w:smallCaps/>
                <w:sz w:val="20"/>
                <w:lang w:val="ru-RU"/>
              </w:rPr>
              <w:t>8)</w:t>
            </w:r>
          </w:p>
        </w:tc>
      </w:tr>
      <w:tr w:rsidR="00BB1F38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BB1F38" w:rsidRPr="00C303AB" w:rsidRDefault="00BB1F38" w:rsidP="002A6EFD">
            <w:pPr>
              <w:keepNext/>
              <w:keepLines/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088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B1F38" w:rsidRPr="000C50E7" w:rsidRDefault="00BB1F38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0C50E7">
              <w:rPr>
                <w:smallCaps/>
                <w:sz w:val="20"/>
                <w:lang w:val="ru-RU"/>
              </w:rPr>
              <w:t>РГ ВКР-19/АР-19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482BB0" w:rsidRDefault="00BB1F38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sz w:val="20"/>
                <w:lang w:val="ru-RU"/>
              </w:rPr>
              <w:t xml:space="preserve">Протокол </w:t>
            </w:r>
            <w:r>
              <w:rPr>
                <w:sz w:val="20"/>
                <w:lang w:val="ru-RU"/>
              </w:rPr>
              <w:t>3</w:t>
            </w:r>
            <w:r w:rsidRPr="00650189">
              <w:rPr>
                <w:sz w:val="20"/>
                <w:lang w:val="ru-RU"/>
              </w:rPr>
              <w:t>-го заседания Рабочей группы</w:t>
            </w:r>
          </w:p>
        </w:tc>
      </w:tr>
      <w:tr w:rsidR="004F40A4" w:rsidRPr="00421D4F" w:rsidTr="00192E88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4F40A4" w:rsidRPr="00192E88" w:rsidRDefault="004D290D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089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4F40A4" w:rsidRPr="00192E88" w:rsidRDefault="004D290D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>
              <w:rPr>
                <w:smallCaps/>
                <w:sz w:val="20"/>
                <w:lang w:val="ru-RU"/>
              </w:rPr>
              <w:t>РГ ВКР-19/АР-19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C639AE" w:rsidRPr="00192E88" w:rsidRDefault="004D290D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Повестка дня 4-го собрания РГ ВКР-19/АР-19</w:t>
            </w:r>
          </w:p>
        </w:tc>
      </w:tr>
      <w:tr w:rsidR="009B575D" w:rsidRPr="00421D4F" w:rsidTr="00C303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9B575D" w:rsidRPr="00061863" w:rsidRDefault="00E306F5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090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061863" w:rsidRDefault="00E306F5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 по п.п.д. 1.1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061863" w:rsidRDefault="00E306F5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>
              <w:rPr>
                <w:bCs/>
                <w:sz w:val="20"/>
                <w:lang w:val="ru-RU"/>
              </w:rPr>
              <w:t>Рабочие материалы по пункту 1.1 повестки дня ВКР-19 (П.2)</w:t>
            </w:r>
          </w:p>
        </w:tc>
      </w:tr>
      <w:tr w:rsidR="009B575D" w:rsidRPr="00421D4F" w:rsidTr="002C5629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091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1.2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1.2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2C5629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092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1.3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1.3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A423BC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093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1.4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1.4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4B3E93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094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1.5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1.5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AC08A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095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1.6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302408" w:rsidRPr="00302408" w:rsidRDefault="007A3EB7">
            <w:pPr>
              <w:tabs>
                <w:tab w:val="left" w:pos="1036"/>
              </w:tabs>
              <w:spacing w:before="0"/>
              <w:jc w:val="both"/>
              <w:rPr>
                <w:bCs/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1.6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D752F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096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1.7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1.7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D752F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097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1.8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1.8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D752F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098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1.9.1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1.9.1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D752F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099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1.9.2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1.9.2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D752F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100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1.10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1.10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D752FB">
        <w:trPr>
          <w:jc w:val="center"/>
        </w:trPr>
        <w:tc>
          <w:tcPr>
            <w:tcW w:w="966" w:type="dxa"/>
            <w:shd w:val="clear" w:color="auto" w:fill="auto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101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1.11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1.11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D752FB">
        <w:trPr>
          <w:jc w:val="center"/>
        </w:trPr>
        <w:tc>
          <w:tcPr>
            <w:tcW w:w="966" w:type="dxa"/>
            <w:shd w:val="clear" w:color="auto" w:fill="auto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102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keepNext/>
              <w:keepLines/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1.12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keepNext/>
              <w:keepLines/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1.12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D752FB">
        <w:trPr>
          <w:jc w:val="center"/>
        </w:trPr>
        <w:tc>
          <w:tcPr>
            <w:tcW w:w="966" w:type="dxa"/>
            <w:shd w:val="clear" w:color="auto" w:fill="auto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103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1.13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1.13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CE3693">
        <w:trPr>
          <w:jc w:val="center"/>
        </w:trPr>
        <w:tc>
          <w:tcPr>
            <w:tcW w:w="966" w:type="dxa"/>
            <w:shd w:val="clear" w:color="auto" w:fill="auto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104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1.14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1.14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425230">
        <w:trPr>
          <w:jc w:val="center"/>
        </w:trPr>
        <w:tc>
          <w:tcPr>
            <w:tcW w:w="966" w:type="dxa"/>
            <w:shd w:val="clear" w:color="auto" w:fill="auto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105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1.15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1.15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D752FB">
        <w:trPr>
          <w:jc w:val="center"/>
        </w:trPr>
        <w:tc>
          <w:tcPr>
            <w:tcW w:w="966" w:type="dxa"/>
            <w:shd w:val="clear" w:color="auto" w:fill="auto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106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1.16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1.16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827B43">
        <w:trPr>
          <w:jc w:val="center"/>
        </w:trPr>
        <w:tc>
          <w:tcPr>
            <w:tcW w:w="966" w:type="dxa"/>
            <w:shd w:val="clear" w:color="auto" w:fill="auto"/>
          </w:tcPr>
          <w:p w:rsidR="009B575D" w:rsidRPr="00827B43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 w:rsidRPr="00827B43">
              <w:rPr>
                <w:sz w:val="20"/>
                <w:lang w:val="ru-RU"/>
              </w:rPr>
              <w:t>107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827B43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827B43">
              <w:rPr>
                <w:sz w:val="20"/>
                <w:lang w:val="ru-RU"/>
              </w:rPr>
              <w:t>Координатор по п.п.д. 2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827B43" w:rsidRDefault="007A3EB7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827B43">
              <w:rPr>
                <w:bCs/>
                <w:sz w:val="20"/>
                <w:lang w:val="ru-RU"/>
              </w:rPr>
              <w:t>Рабочие материалы по пункту 2 повестки дня ВКР-19</w:t>
            </w:r>
            <w:r w:rsidR="00302408" w:rsidRPr="00827B43">
              <w:rPr>
                <w:bCs/>
                <w:sz w:val="20"/>
                <w:lang w:val="ru-RU"/>
              </w:rPr>
              <w:t xml:space="preserve"> (П</w:t>
            </w:r>
            <w:r w:rsidR="00B243D5" w:rsidRPr="00827B43">
              <w:rPr>
                <w:bCs/>
                <w:sz w:val="20"/>
                <w:lang w:val="ru-RU"/>
              </w:rPr>
              <w:t>.</w:t>
            </w:r>
            <w:r w:rsidR="00302408" w:rsidRPr="00827B43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670516">
        <w:trPr>
          <w:jc w:val="center"/>
        </w:trPr>
        <w:tc>
          <w:tcPr>
            <w:tcW w:w="966" w:type="dxa"/>
            <w:shd w:val="clear" w:color="auto" w:fill="auto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108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4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4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AD5943">
        <w:trPr>
          <w:jc w:val="center"/>
        </w:trPr>
        <w:tc>
          <w:tcPr>
            <w:tcW w:w="966" w:type="dxa"/>
            <w:shd w:val="clear" w:color="auto" w:fill="auto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109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7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7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00676B">
        <w:trPr>
          <w:jc w:val="center"/>
        </w:trPr>
        <w:tc>
          <w:tcPr>
            <w:tcW w:w="966" w:type="dxa"/>
            <w:shd w:val="clear" w:color="auto" w:fill="auto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110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8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8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D752FB">
        <w:trPr>
          <w:jc w:val="center"/>
        </w:trPr>
        <w:tc>
          <w:tcPr>
            <w:tcW w:w="966" w:type="dxa"/>
            <w:shd w:val="clear" w:color="auto" w:fill="auto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111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9.1.1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9.1.1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D752FB">
        <w:trPr>
          <w:jc w:val="center"/>
        </w:trPr>
        <w:tc>
          <w:tcPr>
            <w:tcW w:w="966" w:type="dxa"/>
            <w:shd w:val="clear" w:color="auto" w:fill="auto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112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9.1.2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keepNext/>
              <w:keepLines/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9.1.2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D752FB">
        <w:trPr>
          <w:jc w:val="center"/>
        </w:trPr>
        <w:tc>
          <w:tcPr>
            <w:tcW w:w="966" w:type="dxa"/>
            <w:shd w:val="clear" w:color="auto" w:fill="auto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113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9.1.3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9.1.3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AD5943">
        <w:trPr>
          <w:jc w:val="center"/>
        </w:trPr>
        <w:tc>
          <w:tcPr>
            <w:tcW w:w="966" w:type="dxa"/>
            <w:shd w:val="clear" w:color="auto" w:fill="auto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114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9.1.4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9.1.4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E45A19">
        <w:trPr>
          <w:jc w:val="center"/>
        </w:trPr>
        <w:tc>
          <w:tcPr>
            <w:tcW w:w="966" w:type="dxa"/>
            <w:shd w:val="clear" w:color="auto" w:fill="auto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115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9.1.5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9.1.5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8D69F9">
        <w:trPr>
          <w:jc w:val="center"/>
        </w:trPr>
        <w:tc>
          <w:tcPr>
            <w:tcW w:w="966" w:type="dxa"/>
            <w:shd w:val="clear" w:color="auto" w:fill="auto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116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9.1.6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9.1.6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AC08AB">
        <w:trPr>
          <w:jc w:val="center"/>
        </w:trPr>
        <w:tc>
          <w:tcPr>
            <w:tcW w:w="966" w:type="dxa"/>
            <w:shd w:val="clear" w:color="auto" w:fill="auto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117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9.1.7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keepNext/>
              <w:keepLines/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9.1.7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D752FB">
        <w:trPr>
          <w:jc w:val="center"/>
        </w:trPr>
        <w:tc>
          <w:tcPr>
            <w:tcW w:w="966" w:type="dxa"/>
            <w:shd w:val="clear" w:color="auto" w:fill="auto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118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9.1.8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9.1.8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4B3E93">
        <w:trPr>
          <w:jc w:val="center"/>
        </w:trPr>
        <w:tc>
          <w:tcPr>
            <w:tcW w:w="966" w:type="dxa"/>
            <w:shd w:val="clear" w:color="auto" w:fill="auto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119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9.1.9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9.1.9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C303AB">
        <w:trPr>
          <w:jc w:val="center"/>
        </w:trPr>
        <w:tc>
          <w:tcPr>
            <w:tcW w:w="966" w:type="dxa"/>
            <w:shd w:val="clear" w:color="auto" w:fill="auto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120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9.2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9.2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D752FB">
        <w:trPr>
          <w:jc w:val="center"/>
        </w:trPr>
        <w:tc>
          <w:tcPr>
            <w:tcW w:w="966" w:type="dxa"/>
            <w:shd w:val="clear" w:color="auto" w:fill="auto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121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9.3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9.3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9B575D" w:rsidRPr="00421D4F" w:rsidTr="00670516">
        <w:trPr>
          <w:jc w:val="center"/>
        </w:trPr>
        <w:tc>
          <w:tcPr>
            <w:tcW w:w="966" w:type="dxa"/>
            <w:shd w:val="clear" w:color="auto" w:fill="auto"/>
          </w:tcPr>
          <w:p w:rsidR="009B575D" w:rsidRPr="009B575D" w:rsidRDefault="00FF53A0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122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9B575D" w:rsidRPr="009B575D" w:rsidRDefault="007A3EB7" w:rsidP="00F476DD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10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9B575D" w:rsidRPr="009B575D" w:rsidRDefault="007A3EB7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10 повестки дня ВКР-19</w:t>
            </w:r>
            <w:r w:rsidR="00302408">
              <w:rPr>
                <w:bCs/>
                <w:sz w:val="20"/>
                <w:lang w:val="ru-RU"/>
              </w:rPr>
              <w:t xml:space="preserve"> (П</w:t>
            </w:r>
            <w:r w:rsidR="00B243D5" w:rsidRPr="00B243D5">
              <w:rPr>
                <w:bCs/>
                <w:sz w:val="20"/>
                <w:lang w:val="ru-RU"/>
              </w:rPr>
              <w:t>.</w:t>
            </w:r>
            <w:r w:rsidR="00302408">
              <w:rPr>
                <w:bCs/>
                <w:sz w:val="20"/>
                <w:lang w:val="ru-RU"/>
              </w:rPr>
              <w:t>2)</w:t>
            </w:r>
          </w:p>
        </w:tc>
      </w:tr>
      <w:tr w:rsidR="00B243D5" w:rsidRPr="00421D4F" w:rsidTr="00E364F1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B243D5" w:rsidRPr="00C303AB" w:rsidRDefault="00E364F1" w:rsidP="002A6EFD">
            <w:pPr>
              <w:keepNext/>
              <w:keepLines/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 w:rsidRPr="00E364F1">
              <w:rPr>
                <w:sz w:val="20"/>
                <w:lang w:val="en-US"/>
              </w:rPr>
              <w:t>123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243D5" w:rsidRPr="00E364F1" w:rsidRDefault="00291A3D" w:rsidP="00147033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>
              <w:rPr>
                <w:smallCaps/>
                <w:sz w:val="20"/>
                <w:lang w:val="ru-RU"/>
              </w:rPr>
              <w:t>РГ ВКР-19/АР-19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B243D5" w:rsidRPr="00E364F1" w:rsidRDefault="00E364F1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4571ED">
              <w:rPr>
                <w:sz w:val="20"/>
                <w:lang w:val="ru-RU"/>
              </w:rPr>
              <w:t>Состав участников РГ ВКР-19/АР-19</w:t>
            </w:r>
          </w:p>
        </w:tc>
      </w:tr>
      <w:tr w:rsidR="00B243D5" w:rsidRPr="00421D4F" w:rsidTr="008F5361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B243D5" w:rsidRPr="008F5361" w:rsidRDefault="008F5361" w:rsidP="002A6EFD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 w:rsidRPr="008F5361">
              <w:rPr>
                <w:sz w:val="20"/>
                <w:lang w:val="en-US"/>
              </w:rPr>
              <w:t>124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243D5" w:rsidRPr="008F5361" w:rsidRDefault="008F5361" w:rsidP="008F5361">
            <w:pPr>
              <w:keepNext/>
              <w:keepLines/>
              <w:tabs>
                <w:tab w:val="left" w:pos="1036"/>
              </w:tabs>
              <w:spacing w:before="0"/>
              <w:ind w:left="794" w:hanging="794"/>
              <w:jc w:val="center"/>
              <w:outlineLvl w:val="2"/>
              <w:rPr>
                <w:sz w:val="20"/>
                <w:lang w:val="ru-RU"/>
              </w:rPr>
            </w:pPr>
            <w:r w:rsidRPr="008F5361">
              <w:rPr>
                <w:sz w:val="20"/>
                <w:lang w:val="ru-RU"/>
              </w:rPr>
              <w:t>ИКАО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B243D5" w:rsidRPr="008F5361" w:rsidRDefault="008F5361" w:rsidP="00DA214B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8F5361">
              <w:rPr>
                <w:sz w:val="20"/>
                <w:lang w:val="ru-RU"/>
              </w:rPr>
              <w:t>Позиция</w:t>
            </w:r>
            <w:r>
              <w:rPr>
                <w:sz w:val="20"/>
                <w:lang w:val="ru-RU"/>
              </w:rPr>
              <w:t xml:space="preserve"> ИКАО</w:t>
            </w:r>
            <w:r w:rsidRPr="008F5361">
              <w:rPr>
                <w:sz w:val="20"/>
                <w:lang w:val="ru-RU"/>
              </w:rPr>
              <w:t xml:space="preserve"> по пунктам </w:t>
            </w:r>
            <w:r w:rsidR="00DA214B">
              <w:rPr>
                <w:sz w:val="20"/>
                <w:lang w:val="ru-RU"/>
              </w:rPr>
              <w:t>п</w:t>
            </w:r>
            <w:r w:rsidRPr="008F5361">
              <w:rPr>
                <w:sz w:val="20"/>
                <w:lang w:val="ru-RU"/>
              </w:rPr>
              <w:t>овестки дня ВКР-19 (документ ИНФО-2)</w:t>
            </w:r>
          </w:p>
        </w:tc>
      </w:tr>
      <w:tr w:rsidR="008F5361" w:rsidRPr="00421D4F" w:rsidTr="002847F1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8F5361" w:rsidRPr="00352A4D" w:rsidRDefault="00352A4D" w:rsidP="002574B4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 w:rsidRPr="00352A4D">
              <w:rPr>
                <w:sz w:val="20"/>
                <w:lang w:val="ru-RU"/>
              </w:rPr>
              <w:t>125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8F5361" w:rsidRPr="002615AA" w:rsidRDefault="002615AA" w:rsidP="002574B4">
            <w:pPr>
              <w:keepNext/>
              <w:keepLines/>
              <w:tabs>
                <w:tab w:val="left" w:pos="1036"/>
              </w:tabs>
              <w:spacing w:before="0"/>
              <w:ind w:left="794" w:hanging="794"/>
              <w:jc w:val="center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Facebook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8F5361" w:rsidRPr="00352A4D" w:rsidRDefault="00352A4D" w:rsidP="00352A4D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352A4D">
              <w:rPr>
                <w:sz w:val="20"/>
                <w:lang w:val="ru-RU"/>
              </w:rPr>
              <w:t>Широкополосные HAPS следующего поколения (по п.п.д. 1.14 ВКР-19) (документ ИНФО-3)</w:t>
            </w:r>
          </w:p>
        </w:tc>
      </w:tr>
      <w:tr w:rsidR="002847F1" w:rsidRPr="00421D4F" w:rsidTr="00D17D8D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2847F1" w:rsidRPr="002847F1" w:rsidRDefault="002847F1" w:rsidP="002847F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126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2847F1" w:rsidRPr="00352A4D" w:rsidRDefault="00D17D8D" w:rsidP="00D17D8D">
            <w:pPr>
              <w:keepNext/>
              <w:keepLines/>
              <w:tabs>
                <w:tab w:val="left" w:pos="1036"/>
              </w:tabs>
              <w:spacing w:before="0"/>
              <w:jc w:val="center"/>
              <w:outlineLvl w:val="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Международный союз радиолюбителей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2847F1" w:rsidRPr="00352A4D" w:rsidRDefault="00D17D8D" w:rsidP="00D17D8D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D17D8D">
              <w:rPr>
                <w:sz w:val="20"/>
                <w:lang w:val="ru-RU"/>
              </w:rPr>
              <w:t>Позиция Международного союза радиолюбителей по п.п.д. 1.1 ВКР-19</w:t>
            </w:r>
            <w:r w:rsidRPr="00352A4D">
              <w:rPr>
                <w:sz w:val="20"/>
                <w:lang w:val="ru-RU"/>
              </w:rPr>
              <w:t xml:space="preserve"> (документ ИНФО-</w:t>
            </w:r>
            <w:r>
              <w:rPr>
                <w:sz w:val="20"/>
                <w:lang w:val="ru-RU"/>
              </w:rPr>
              <w:t>4</w:t>
            </w:r>
            <w:r w:rsidRPr="00352A4D">
              <w:rPr>
                <w:sz w:val="20"/>
                <w:lang w:val="ru-RU"/>
              </w:rPr>
              <w:t>)</w:t>
            </w:r>
          </w:p>
        </w:tc>
      </w:tr>
      <w:tr w:rsidR="00B243D5" w:rsidRPr="00421D4F" w:rsidTr="00D17D8D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B243D5" w:rsidRPr="002847F1" w:rsidRDefault="002615AA" w:rsidP="002847F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ru-RU"/>
              </w:rPr>
              <w:t>12</w:t>
            </w:r>
            <w:r w:rsidR="002847F1">
              <w:rPr>
                <w:sz w:val="20"/>
                <w:lang w:val="en-US"/>
              </w:rPr>
              <w:t>7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243D5" w:rsidRPr="00352A4D" w:rsidRDefault="00924DF8" w:rsidP="00F476DD">
            <w:pPr>
              <w:keepNext/>
              <w:keepLines/>
              <w:tabs>
                <w:tab w:val="left" w:pos="1036"/>
              </w:tabs>
              <w:spacing w:before="0"/>
              <w:ind w:left="794" w:hanging="794"/>
              <w:jc w:val="center"/>
              <w:outlineLvl w:val="2"/>
              <w:rPr>
                <w:sz w:val="20"/>
                <w:lang w:val="ru-RU"/>
              </w:rPr>
            </w:pPr>
            <w:r w:rsidRPr="00352A4D">
              <w:rPr>
                <w:sz w:val="20"/>
                <w:lang w:val="ru-RU"/>
              </w:rPr>
              <w:t>РГ ВКР-19/АР-19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B243D5" w:rsidRPr="00352A4D" w:rsidRDefault="00B243D5" w:rsidP="000F429C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352A4D">
              <w:rPr>
                <w:sz w:val="20"/>
                <w:lang w:val="ru-RU"/>
              </w:rPr>
              <w:t>Список документов РГ ВКР-19/АР-19 (Документы 1÷</w:t>
            </w:r>
            <w:r w:rsidR="002615AA">
              <w:rPr>
                <w:sz w:val="20"/>
                <w:lang w:val="ru-RU"/>
              </w:rPr>
              <w:t>12</w:t>
            </w:r>
            <w:r w:rsidR="000F429C" w:rsidRPr="00DA214B">
              <w:rPr>
                <w:sz w:val="20"/>
                <w:lang w:val="ru-RU"/>
              </w:rPr>
              <w:t>7</w:t>
            </w:r>
            <w:r w:rsidRPr="00352A4D">
              <w:rPr>
                <w:sz w:val="20"/>
                <w:lang w:val="ru-RU"/>
              </w:rPr>
              <w:t>)</w:t>
            </w:r>
          </w:p>
        </w:tc>
      </w:tr>
      <w:tr w:rsidR="00D778F4" w:rsidRPr="00421D4F" w:rsidTr="0031585E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D778F4" w:rsidRDefault="00D778F4" w:rsidP="002847F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128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D778F4" w:rsidRPr="00352A4D" w:rsidRDefault="0031585E" w:rsidP="00F476DD">
            <w:pPr>
              <w:keepNext/>
              <w:keepLines/>
              <w:tabs>
                <w:tab w:val="left" w:pos="1036"/>
              </w:tabs>
              <w:spacing w:before="0"/>
              <w:ind w:left="794" w:hanging="794"/>
              <w:jc w:val="center"/>
              <w:outlineLvl w:val="2"/>
              <w:rPr>
                <w:sz w:val="20"/>
                <w:lang w:val="ru-RU"/>
              </w:rPr>
            </w:pPr>
            <w:r w:rsidRPr="000C50E7">
              <w:rPr>
                <w:smallCaps/>
                <w:sz w:val="20"/>
                <w:lang w:val="ru-RU"/>
              </w:rPr>
              <w:t>РГ ВКР-19/АР-19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D778F4" w:rsidRPr="00352A4D" w:rsidRDefault="0031585E" w:rsidP="0031585E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650189">
              <w:rPr>
                <w:sz w:val="20"/>
                <w:lang w:val="ru-RU"/>
              </w:rPr>
              <w:t xml:space="preserve">Протокол </w:t>
            </w:r>
            <w:r w:rsidRPr="0031585E">
              <w:rPr>
                <w:sz w:val="20"/>
                <w:lang w:val="ru-RU"/>
              </w:rPr>
              <w:t>4</w:t>
            </w:r>
            <w:r w:rsidRPr="00650189">
              <w:rPr>
                <w:sz w:val="20"/>
                <w:lang w:val="ru-RU"/>
              </w:rPr>
              <w:t>-го заседания Рабочей группы</w:t>
            </w:r>
          </w:p>
        </w:tc>
      </w:tr>
      <w:tr w:rsidR="006E7ECF" w:rsidRPr="00421D4F" w:rsidTr="00AE7742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2847F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129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192E88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>
              <w:rPr>
                <w:smallCaps/>
                <w:sz w:val="20"/>
                <w:lang w:val="ru-RU"/>
              </w:rPr>
              <w:t>РГ ВКР-19/АР-19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192E88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Повестка дня </w:t>
            </w:r>
            <w:r w:rsidRPr="006E7ECF">
              <w:rPr>
                <w:sz w:val="20"/>
                <w:lang w:val="ru-RU"/>
              </w:rPr>
              <w:t>5</w:t>
            </w:r>
            <w:r>
              <w:rPr>
                <w:sz w:val="20"/>
                <w:lang w:val="ru-RU"/>
              </w:rPr>
              <w:t>-го собрания РГ ВКР-19/АР-19</w:t>
            </w:r>
          </w:p>
        </w:tc>
      </w:tr>
      <w:tr w:rsidR="006E7ECF" w:rsidRPr="00421D4F" w:rsidTr="00483C49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130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061863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Координатор по п.п.д. 1.1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061863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>
              <w:rPr>
                <w:bCs/>
                <w:sz w:val="20"/>
                <w:lang w:val="ru-RU"/>
              </w:rPr>
              <w:t>Рабочие материалы по пункту 1.1 повестки дня ВКР-19 (П.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09742A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131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1.2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1.2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DE53DE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132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1.3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1.3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1D061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133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1.4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1.4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F92706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134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1.5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1.5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650D5D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135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1.6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302408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bCs/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1.6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1F69D4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136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1.7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1.7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F52D18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137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1.8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1.8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C00FA9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138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1.9.1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1.9.1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012901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139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1.9.2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1.9.2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23022A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140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1.10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1.10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663E04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141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1.11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1.11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A56D47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142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keepNext/>
              <w:keepLines/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1.12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keepNext/>
              <w:keepLines/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1.12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4D4722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143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1.13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6E7ECF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1.13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4)</w:t>
            </w:r>
          </w:p>
        </w:tc>
      </w:tr>
      <w:tr w:rsidR="006E7ECF" w:rsidRPr="00421D4F" w:rsidTr="00534663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144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1.14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1.14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055BEB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145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1.15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1.15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DE1D83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146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1.16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1.16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391B06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147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827B43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827B43">
              <w:rPr>
                <w:sz w:val="20"/>
                <w:lang w:val="ru-RU"/>
              </w:rPr>
              <w:t>Координатор по п.п.д. 2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827B43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827B43">
              <w:rPr>
                <w:bCs/>
                <w:sz w:val="20"/>
                <w:lang w:val="ru-RU"/>
              </w:rPr>
              <w:t>Рабочие материалы по пункту 2 повестки дня ВКР-19 (П.</w:t>
            </w:r>
            <w:r w:rsidRPr="006E7ECF">
              <w:rPr>
                <w:bCs/>
                <w:sz w:val="20"/>
                <w:lang w:val="ru-RU"/>
              </w:rPr>
              <w:t>4</w:t>
            </w:r>
            <w:r w:rsidRPr="00827B43"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FE6469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148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4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4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FB1388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149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7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7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E93288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150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8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8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495B24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151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9.1.1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9.1.1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323BF8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152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9.1.2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keepNext/>
              <w:keepLines/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9.1.2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2801B8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153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9.1.3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9.1.3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AE63AF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154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9.1.4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9.1.4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4D081F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155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9.1.5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9.1.5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DA14D0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156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9.1.6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9.1.6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F209F5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157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9.1.7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keepNext/>
              <w:keepLines/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9.1.7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512E40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158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9.1.8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9.1.8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860811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159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9.1.9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9.1.9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E8413F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160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9.2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9.2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CC7F98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161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9.3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9.3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3357C3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162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9B575D" w:rsidRDefault="006E7ECF" w:rsidP="00E75F1F">
            <w:pPr>
              <w:tabs>
                <w:tab w:val="left" w:pos="1036"/>
              </w:tabs>
              <w:spacing w:before="0"/>
              <w:jc w:val="center"/>
              <w:rPr>
                <w:smallCaps/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10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9B575D" w:rsidRDefault="006E7ECF" w:rsidP="006E7EC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7A3EB7">
              <w:rPr>
                <w:bCs/>
                <w:sz w:val="20"/>
                <w:lang w:val="ru-RU"/>
              </w:rPr>
              <w:t>Рабочие материалы по пункту 10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 w:rsidRPr="006E7ECF">
              <w:rPr>
                <w:bCs/>
                <w:sz w:val="20"/>
                <w:lang w:val="ru-RU"/>
              </w:rPr>
              <w:t>4</w:t>
            </w:r>
            <w:r>
              <w:rPr>
                <w:bCs/>
                <w:sz w:val="20"/>
                <w:lang w:val="ru-RU"/>
              </w:rPr>
              <w:t>)</w:t>
            </w:r>
          </w:p>
        </w:tc>
      </w:tr>
      <w:tr w:rsidR="006E7ECF" w:rsidRPr="00421D4F" w:rsidTr="00734A39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163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Default="00734A39" w:rsidP="003579B2">
            <w:pPr>
              <w:keepNext/>
              <w:keepLines/>
              <w:tabs>
                <w:tab w:val="left" w:pos="1036"/>
              </w:tabs>
              <w:spacing w:before="0"/>
              <w:ind w:left="794" w:hanging="794"/>
              <w:jc w:val="center"/>
              <w:outlineLvl w:val="2"/>
              <w:rPr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>Координатор по п.п.д. 9.1.8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Default="00734A39" w:rsidP="00734A39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Общие предложения по </w:t>
            </w:r>
            <w:r w:rsidRPr="007A3EB7">
              <w:rPr>
                <w:bCs/>
                <w:sz w:val="20"/>
                <w:lang w:val="ru-RU"/>
              </w:rPr>
              <w:t>пункту 9.1.8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>
              <w:rPr>
                <w:bCs/>
                <w:sz w:val="20"/>
                <w:lang w:val="ru-RU"/>
              </w:rPr>
              <w:t>1)</w:t>
            </w:r>
          </w:p>
        </w:tc>
      </w:tr>
      <w:tr w:rsidR="006E7ECF" w:rsidRPr="00421D4F" w:rsidTr="005E128C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6E7ECF" w:rsidRDefault="006E7ECF" w:rsidP="003579B2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164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5E128C" w:rsidRDefault="005E128C" w:rsidP="005E128C">
            <w:pPr>
              <w:keepNext/>
              <w:keepLines/>
              <w:tabs>
                <w:tab w:val="left" w:pos="1036"/>
              </w:tabs>
              <w:spacing w:before="0"/>
              <w:ind w:left="794" w:hanging="794"/>
              <w:jc w:val="center"/>
              <w:outlineLvl w:val="2"/>
              <w:rPr>
                <w:sz w:val="20"/>
                <w:lang w:val="ru-RU"/>
              </w:rPr>
            </w:pPr>
            <w:r w:rsidRPr="007A3EB7">
              <w:rPr>
                <w:sz w:val="20"/>
                <w:lang w:val="ru-RU"/>
              </w:rPr>
              <w:t xml:space="preserve">Координатор по п.п.д. </w:t>
            </w:r>
            <w:r w:rsidRPr="005E128C">
              <w:rPr>
                <w:sz w:val="20"/>
                <w:lang w:val="ru-RU"/>
              </w:rPr>
              <w:t>10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Default="005E128C" w:rsidP="005E128C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Общие предложения по </w:t>
            </w:r>
            <w:r w:rsidRPr="007A3EB7">
              <w:rPr>
                <w:bCs/>
                <w:sz w:val="20"/>
                <w:lang w:val="ru-RU"/>
              </w:rPr>
              <w:t xml:space="preserve">пункту </w:t>
            </w:r>
            <w:r w:rsidRPr="0006692E">
              <w:rPr>
                <w:bCs/>
                <w:sz w:val="20"/>
                <w:lang w:val="ru-RU"/>
              </w:rPr>
              <w:t>10</w:t>
            </w:r>
            <w:r w:rsidRPr="007A3EB7">
              <w:rPr>
                <w:bCs/>
                <w:sz w:val="20"/>
                <w:lang w:val="ru-RU"/>
              </w:rPr>
              <w:t xml:space="preserve"> повестки дня ВКР-19</w:t>
            </w:r>
            <w:r>
              <w:rPr>
                <w:bCs/>
                <w:sz w:val="20"/>
                <w:lang w:val="ru-RU"/>
              </w:rPr>
              <w:t xml:space="preserve"> (П</w:t>
            </w:r>
            <w:r w:rsidRPr="00B243D5">
              <w:rPr>
                <w:bCs/>
                <w:sz w:val="20"/>
                <w:lang w:val="ru-RU"/>
              </w:rPr>
              <w:t>.</w:t>
            </w:r>
            <w:r>
              <w:rPr>
                <w:bCs/>
                <w:sz w:val="20"/>
                <w:lang w:val="ru-RU"/>
              </w:rPr>
              <w:t>1)</w:t>
            </w:r>
          </w:p>
        </w:tc>
      </w:tr>
      <w:tr w:rsidR="006E7ECF" w:rsidRPr="00421D4F" w:rsidTr="0006692E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E7ECF" w:rsidRPr="0006692E" w:rsidRDefault="00021263" w:rsidP="002847F1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165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E7ECF" w:rsidRPr="00021263" w:rsidRDefault="00021263" w:rsidP="00F476DD">
            <w:pPr>
              <w:keepNext/>
              <w:keepLines/>
              <w:tabs>
                <w:tab w:val="left" w:pos="1036"/>
              </w:tabs>
              <w:spacing w:before="0"/>
              <w:ind w:left="794" w:hanging="794"/>
              <w:jc w:val="center"/>
              <w:outlineLvl w:val="2"/>
              <w:rPr>
                <w:sz w:val="20"/>
                <w:lang w:val="ru-RU"/>
              </w:rPr>
            </w:pPr>
            <w:r w:rsidRPr="00021263">
              <w:rPr>
                <w:sz w:val="20"/>
                <w:lang w:val="ru-RU"/>
              </w:rPr>
              <w:t>АС РФ, Германии, Франции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E7ECF" w:rsidRPr="00021263" w:rsidRDefault="00021263" w:rsidP="0006692E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021263">
              <w:rPr>
                <w:sz w:val="20"/>
                <w:lang w:val="ru-RU"/>
              </w:rPr>
              <w:t>Предложения по формированию вопросов по отдельным пунктам повесток дня Всемирных конференций радиосвязи</w:t>
            </w:r>
          </w:p>
        </w:tc>
      </w:tr>
      <w:tr w:rsidR="00021263" w:rsidRPr="00421D4F" w:rsidTr="0006692E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021263" w:rsidRPr="0006692E" w:rsidRDefault="00021263" w:rsidP="00021263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166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021263" w:rsidRPr="000C50E7" w:rsidRDefault="00021263" w:rsidP="00A34848">
            <w:pPr>
              <w:keepNext/>
              <w:keepLines/>
              <w:tabs>
                <w:tab w:val="left" w:pos="1036"/>
              </w:tabs>
              <w:spacing w:before="0"/>
              <w:ind w:left="794" w:hanging="794"/>
              <w:jc w:val="center"/>
              <w:outlineLvl w:val="2"/>
              <w:rPr>
                <w:smallCaps/>
                <w:sz w:val="20"/>
                <w:lang w:val="ru-RU"/>
              </w:rPr>
            </w:pPr>
            <w:r w:rsidRPr="00352A4D">
              <w:rPr>
                <w:sz w:val="20"/>
                <w:lang w:val="ru-RU"/>
              </w:rPr>
              <w:t>РГ ВКР-19/АР-19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021263" w:rsidRPr="00352A4D" w:rsidRDefault="00021263" w:rsidP="00421D4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352A4D">
              <w:rPr>
                <w:sz w:val="20"/>
                <w:lang w:val="ru-RU"/>
              </w:rPr>
              <w:t>Список документов РГ ВКР-19/АР-19 (Документы 1÷</w:t>
            </w:r>
            <w:r w:rsidRPr="0006692E">
              <w:rPr>
                <w:sz w:val="20"/>
                <w:lang w:val="ru-RU"/>
              </w:rPr>
              <w:t>16</w:t>
            </w:r>
            <w:r w:rsidR="00421D4F">
              <w:rPr>
                <w:sz w:val="20"/>
                <w:lang w:val="ru-RU"/>
              </w:rPr>
              <w:t>6</w:t>
            </w:r>
            <w:r w:rsidRPr="00352A4D">
              <w:rPr>
                <w:sz w:val="20"/>
                <w:lang w:val="ru-RU"/>
              </w:rPr>
              <w:t>)</w:t>
            </w:r>
          </w:p>
        </w:tc>
      </w:tr>
      <w:tr w:rsidR="00675F9F" w:rsidRPr="00421D4F" w:rsidTr="00E070A7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75F9F" w:rsidRPr="00E070A7" w:rsidRDefault="00675F9F" w:rsidP="00021263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 w:rsidRPr="00E070A7">
              <w:rPr>
                <w:sz w:val="20"/>
                <w:lang w:val="en-US"/>
              </w:rPr>
              <w:t>167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75F9F" w:rsidRPr="00E070A7" w:rsidRDefault="00675F9F" w:rsidP="00A34848">
            <w:pPr>
              <w:keepNext/>
              <w:keepLines/>
              <w:tabs>
                <w:tab w:val="left" w:pos="1036"/>
              </w:tabs>
              <w:spacing w:before="0"/>
              <w:ind w:left="794" w:hanging="794"/>
              <w:jc w:val="center"/>
              <w:outlineLvl w:val="2"/>
              <w:rPr>
                <w:sz w:val="20"/>
                <w:lang w:val="ru-RU"/>
              </w:rPr>
            </w:pPr>
            <w:r w:rsidRPr="00E070A7">
              <w:rPr>
                <w:smallCaps/>
                <w:sz w:val="20"/>
                <w:lang w:val="ru-RU"/>
              </w:rPr>
              <w:t>РГ ВКР-19/АР-19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75F9F" w:rsidRPr="00E070A7" w:rsidRDefault="00675F9F" w:rsidP="00675F9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E070A7">
              <w:rPr>
                <w:sz w:val="20"/>
                <w:lang w:val="ru-RU"/>
              </w:rPr>
              <w:t>Протокол 5-го заседания Рабочей группы</w:t>
            </w:r>
          </w:p>
        </w:tc>
      </w:tr>
      <w:tr w:rsidR="00675F9F" w:rsidRPr="00421D4F" w:rsidTr="00E070A7"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675F9F" w:rsidRPr="00E070A7" w:rsidRDefault="00675F9F" w:rsidP="00021263">
            <w:pPr>
              <w:tabs>
                <w:tab w:val="left" w:pos="1036"/>
              </w:tabs>
              <w:spacing w:before="0"/>
              <w:jc w:val="center"/>
              <w:rPr>
                <w:sz w:val="20"/>
                <w:lang w:val="en-US"/>
              </w:rPr>
            </w:pPr>
            <w:r w:rsidRPr="00E070A7">
              <w:rPr>
                <w:sz w:val="20"/>
                <w:lang w:val="en-US"/>
              </w:rPr>
              <w:t>168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675F9F" w:rsidRPr="00E070A7" w:rsidRDefault="00675F9F" w:rsidP="00A34848">
            <w:pPr>
              <w:keepNext/>
              <w:keepLines/>
              <w:tabs>
                <w:tab w:val="left" w:pos="1036"/>
              </w:tabs>
              <w:spacing w:before="0"/>
              <w:ind w:left="794" w:hanging="794"/>
              <w:jc w:val="center"/>
              <w:outlineLvl w:val="2"/>
              <w:rPr>
                <w:sz w:val="20"/>
                <w:lang w:val="ru-RU"/>
              </w:rPr>
            </w:pPr>
            <w:r w:rsidRPr="00E070A7">
              <w:rPr>
                <w:smallCaps/>
                <w:sz w:val="20"/>
                <w:lang w:val="ru-RU"/>
              </w:rPr>
              <w:t>РГ ВКР-19/АР-19</w:t>
            </w:r>
          </w:p>
        </w:tc>
        <w:tc>
          <w:tcPr>
            <w:tcW w:w="6078" w:type="dxa"/>
            <w:shd w:val="clear" w:color="auto" w:fill="auto"/>
            <w:vAlign w:val="center"/>
          </w:tcPr>
          <w:p w:rsidR="00675F9F" w:rsidRPr="00E070A7" w:rsidRDefault="00675F9F" w:rsidP="00675F9F">
            <w:pPr>
              <w:tabs>
                <w:tab w:val="left" w:pos="1036"/>
              </w:tabs>
              <w:spacing w:before="0"/>
              <w:jc w:val="both"/>
              <w:rPr>
                <w:sz w:val="20"/>
                <w:lang w:val="ru-RU"/>
              </w:rPr>
            </w:pPr>
            <w:r w:rsidRPr="00E070A7">
              <w:rPr>
                <w:sz w:val="20"/>
                <w:lang w:val="ru-RU"/>
              </w:rPr>
              <w:t>Список документов РГ ВКР-19/АР-19 (Документы 1÷168)</w:t>
            </w:r>
          </w:p>
        </w:tc>
      </w:tr>
    </w:tbl>
    <w:p w:rsidR="00432EEF" w:rsidRDefault="00D327E8" w:rsidP="00D327E8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lang w:val="en-US"/>
        </w:rPr>
      </w:pPr>
      <w:r w:rsidRPr="004A4668">
        <w:rPr>
          <w:lang w:val="ru-RU"/>
        </w:rPr>
        <w:t>_</w:t>
      </w:r>
      <w:r w:rsidR="00013E7F" w:rsidRPr="004A4668">
        <w:rPr>
          <w:lang w:val="ru-RU"/>
        </w:rPr>
        <w:t>__</w:t>
      </w:r>
      <w:r w:rsidRPr="004A4668">
        <w:rPr>
          <w:lang w:val="ru-RU"/>
        </w:rPr>
        <w:t>____________</w:t>
      </w:r>
    </w:p>
    <w:p w:rsidR="002A6EFD" w:rsidRPr="002A6EFD" w:rsidRDefault="002A6EFD" w:rsidP="00D327E8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lang w:val="en-US"/>
        </w:rPr>
      </w:pPr>
    </w:p>
    <w:sectPr w:rsidR="002A6EFD" w:rsidRPr="002A6EFD" w:rsidSect="009610C1">
      <w:headerReference w:type="default" r:id="rId10"/>
      <w:pgSz w:w="11907" w:h="16834"/>
      <w:pgMar w:top="1134" w:right="1134" w:bottom="1134" w:left="1134" w:header="720" w:footer="720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499" w:rsidRDefault="00730499">
      <w:r>
        <w:separator/>
      </w:r>
    </w:p>
  </w:endnote>
  <w:endnote w:type="continuationSeparator" w:id="0">
    <w:p w:rsidR="00730499" w:rsidRDefault="00730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499" w:rsidRDefault="00730499">
      <w:r>
        <w:t>____________________</w:t>
      </w:r>
    </w:p>
  </w:footnote>
  <w:footnote w:type="continuationSeparator" w:id="0">
    <w:p w:rsidR="00730499" w:rsidRDefault="007304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059" w:rsidRDefault="000F0059" w:rsidP="0079481D">
    <w:pPr>
      <w:pStyle w:val="a7"/>
      <w:rPr>
        <w:sz w:val="20"/>
        <w:lang w:val="en-US"/>
      </w:rPr>
    </w:pPr>
    <w:r w:rsidRPr="00E070A7">
      <w:rPr>
        <w:sz w:val="20"/>
        <w:lang w:val="en-US"/>
      </w:rPr>
      <w:t xml:space="preserve">- </w:t>
    </w:r>
    <w:r w:rsidR="00E9359E" w:rsidRPr="00E070A7">
      <w:rPr>
        <w:rStyle w:val="a9"/>
        <w:sz w:val="20"/>
      </w:rPr>
      <w:fldChar w:fldCharType="begin"/>
    </w:r>
    <w:r w:rsidRPr="00E070A7">
      <w:rPr>
        <w:rStyle w:val="a9"/>
        <w:sz w:val="20"/>
      </w:rPr>
      <w:instrText xml:space="preserve"> PAGE </w:instrText>
    </w:r>
    <w:r w:rsidR="00E9359E" w:rsidRPr="00E070A7">
      <w:rPr>
        <w:rStyle w:val="a9"/>
        <w:sz w:val="20"/>
      </w:rPr>
      <w:fldChar w:fldCharType="separate"/>
    </w:r>
    <w:r w:rsidR="00C303AB">
      <w:rPr>
        <w:rStyle w:val="a9"/>
        <w:noProof/>
        <w:sz w:val="20"/>
      </w:rPr>
      <w:t>4</w:t>
    </w:r>
    <w:r w:rsidR="00E9359E" w:rsidRPr="00E070A7">
      <w:rPr>
        <w:rStyle w:val="a9"/>
        <w:sz w:val="20"/>
      </w:rPr>
      <w:fldChar w:fldCharType="end"/>
    </w:r>
    <w:r w:rsidRPr="00E070A7">
      <w:rPr>
        <w:rStyle w:val="a9"/>
        <w:sz w:val="20"/>
      </w:rPr>
      <w:t xml:space="preserve"> -</w:t>
    </w:r>
    <w:r w:rsidRPr="00E070A7">
      <w:rPr>
        <w:rStyle w:val="a9"/>
        <w:sz w:val="20"/>
      </w:rPr>
      <w:br/>
    </w:r>
    <w:r w:rsidR="002615AA" w:rsidRPr="00E070A7">
      <w:rPr>
        <w:sz w:val="20"/>
        <w:lang w:val="ru-RU"/>
      </w:rPr>
      <w:t>Документ РГ2019/</w:t>
    </w:r>
    <w:r w:rsidR="008740A3" w:rsidRPr="00E070A7">
      <w:rPr>
        <w:sz w:val="20"/>
        <w:lang w:val="en-US"/>
      </w:rPr>
      <w:t>16</w:t>
    </w:r>
    <w:r w:rsidR="00E070A7" w:rsidRPr="00E070A7">
      <w:rPr>
        <w:sz w:val="20"/>
        <w:lang w:val="en-US"/>
      </w:rPr>
      <w:t>8</w:t>
    </w:r>
  </w:p>
  <w:p w:rsidR="00E070A7" w:rsidRPr="007F246F" w:rsidRDefault="00E070A7" w:rsidP="0079481D">
    <w:pPr>
      <w:pStyle w:val="a7"/>
      <w:rPr>
        <w:sz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56F84"/>
    <w:multiLevelType w:val="hybridMultilevel"/>
    <w:tmpl w:val="627CBBF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B9F1425"/>
    <w:multiLevelType w:val="hybridMultilevel"/>
    <w:tmpl w:val="F2100978"/>
    <w:lvl w:ilvl="0" w:tplc="FA4E1AA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65E3010A"/>
    <w:multiLevelType w:val="hybridMultilevel"/>
    <w:tmpl w:val="FE2EDAD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en-GB" w:vendorID="64" w:dllVersion="131077" w:nlCheck="1" w:checkStyle="1"/>
  <w:activeWritingStyle w:appName="MSWord" w:lang="en-GB" w:vendorID="64" w:dllVersion="131078" w:nlCheck="1" w:checkStyle="0"/>
  <w:activeWritingStyle w:appName="MSWord" w:lang="en-US" w:vendorID="64" w:dllVersion="131078" w:nlCheck="1" w:checkStyle="1"/>
  <w:activeWritingStyle w:appName="MSWord" w:lang="es-ES_tradnl" w:vendorID="64" w:dllVersion="131078" w:nlCheck="1" w:checkStyle="1"/>
  <w:activeWritingStyle w:appName="MSWord" w:lang="ru-RU" w:vendorID="64" w:dllVersion="131078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791B"/>
    <w:rsid w:val="000006C1"/>
    <w:rsid w:val="00001B4B"/>
    <w:rsid w:val="00003756"/>
    <w:rsid w:val="00005318"/>
    <w:rsid w:val="0000676B"/>
    <w:rsid w:val="00007C00"/>
    <w:rsid w:val="00012901"/>
    <w:rsid w:val="00013E7F"/>
    <w:rsid w:val="00021263"/>
    <w:rsid w:val="00022664"/>
    <w:rsid w:val="00024CC4"/>
    <w:rsid w:val="00030B7A"/>
    <w:rsid w:val="00031719"/>
    <w:rsid w:val="0003753F"/>
    <w:rsid w:val="000413D4"/>
    <w:rsid w:val="0004236D"/>
    <w:rsid w:val="000453B8"/>
    <w:rsid w:val="00055BEB"/>
    <w:rsid w:val="00061863"/>
    <w:rsid w:val="00062E1D"/>
    <w:rsid w:val="0006346F"/>
    <w:rsid w:val="0006519F"/>
    <w:rsid w:val="0006692E"/>
    <w:rsid w:val="00067C5C"/>
    <w:rsid w:val="00073339"/>
    <w:rsid w:val="00074610"/>
    <w:rsid w:val="00086F2B"/>
    <w:rsid w:val="0009689C"/>
    <w:rsid w:val="0009742A"/>
    <w:rsid w:val="000A1C51"/>
    <w:rsid w:val="000A3B65"/>
    <w:rsid w:val="000A703B"/>
    <w:rsid w:val="000B3485"/>
    <w:rsid w:val="000C4BC9"/>
    <w:rsid w:val="000C50E7"/>
    <w:rsid w:val="000C5AC4"/>
    <w:rsid w:val="000D0556"/>
    <w:rsid w:val="000D141E"/>
    <w:rsid w:val="000D5942"/>
    <w:rsid w:val="000E3873"/>
    <w:rsid w:val="000F0059"/>
    <w:rsid w:val="000F429C"/>
    <w:rsid w:val="000F68DB"/>
    <w:rsid w:val="00102514"/>
    <w:rsid w:val="00112013"/>
    <w:rsid w:val="00114E12"/>
    <w:rsid w:val="0012455B"/>
    <w:rsid w:val="0012480A"/>
    <w:rsid w:val="00126CA2"/>
    <w:rsid w:val="0012710C"/>
    <w:rsid w:val="00136A36"/>
    <w:rsid w:val="001372BE"/>
    <w:rsid w:val="00140B7E"/>
    <w:rsid w:val="00153D09"/>
    <w:rsid w:val="00160592"/>
    <w:rsid w:val="0016294F"/>
    <w:rsid w:val="00166B6F"/>
    <w:rsid w:val="0017142E"/>
    <w:rsid w:val="001756E8"/>
    <w:rsid w:val="001848DF"/>
    <w:rsid w:val="00192188"/>
    <w:rsid w:val="00192E88"/>
    <w:rsid w:val="001945F4"/>
    <w:rsid w:val="0019500F"/>
    <w:rsid w:val="001964D0"/>
    <w:rsid w:val="001A4631"/>
    <w:rsid w:val="001B0E0C"/>
    <w:rsid w:val="001B2688"/>
    <w:rsid w:val="001B4A4E"/>
    <w:rsid w:val="001B7B19"/>
    <w:rsid w:val="001C1671"/>
    <w:rsid w:val="001C1875"/>
    <w:rsid w:val="001C2677"/>
    <w:rsid w:val="001D061B"/>
    <w:rsid w:val="001D4EA4"/>
    <w:rsid w:val="001E65D2"/>
    <w:rsid w:val="001E69CB"/>
    <w:rsid w:val="001F69D4"/>
    <w:rsid w:val="00205A6A"/>
    <w:rsid w:val="00210D9F"/>
    <w:rsid w:val="00212DF0"/>
    <w:rsid w:val="0022130E"/>
    <w:rsid w:val="002236B9"/>
    <w:rsid w:val="00226F94"/>
    <w:rsid w:val="002272AE"/>
    <w:rsid w:val="0023022A"/>
    <w:rsid w:val="00230D0C"/>
    <w:rsid w:val="00246DA2"/>
    <w:rsid w:val="002555E3"/>
    <w:rsid w:val="002615AA"/>
    <w:rsid w:val="0026506C"/>
    <w:rsid w:val="00271C18"/>
    <w:rsid w:val="00271EA5"/>
    <w:rsid w:val="00273DED"/>
    <w:rsid w:val="00274494"/>
    <w:rsid w:val="002801B8"/>
    <w:rsid w:val="002836F7"/>
    <w:rsid w:val="002847F1"/>
    <w:rsid w:val="00290A5C"/>
    <w:rsid w:val="00291A3D"/>
    <w:rsid w:val="002942AA"/>
    <w:rsid w:val="00297985"/>
    <w:rsid w:val="002A38CF"/>
    <w:rsid w:val="002A4FA1"/>
    <w:rsid w:val="002A6EFD"/>
    <w:rsid w:val="002C1B53"/>
    <w:rsid w:val="002C1ED6"/>
    <w:rsid w:val="002C5629"/>
    <w:rsid w:val="002C6EFD"/>
    <w:rsid w:val="002D0B30"/>
    <w:rsid w:val="002D3F48"/>
    <w:rsid w:val="002E0031"/>
    <w:rsid w:val="002E0E46"/>
    <w:rsid w:val="002E315A"/>
    <w:rsid w:val="002E6628"/>
    <w:rsid w:val="002F2A32"/>
    <w:rsid w:val="002F30E8"/>
    <w:rsid w:val="002F3FD1"/>
    <w:rsid w:val="00301BF9"/>
    <w:rsid w:val="00302408"/>
    <w:rsid w:val="00302F08"/>
    <w:rsid w:val="00306785"/>
    <w:rsid w:val="00306B38"/>
    <w:rsid w:val="00307155"/>
    <w:rsid w:val="00310BB7"/>
    <w:rsid w:val="00313194"/>
    <w:rsid w:val="003156F9"/>
    <w:rsid w:val="0031585E"/>
    <w:rsid w:val="003213C4"/>
    <w:rsid w:val="0032278B"/>
    <w:rsid w:val="00323BF8"/>
    <w:rsid w:val="00325882"/>
    <w:rsid w:val="00326B83"/>
    <w:rsid w:val="003357C3"/>
    <w:rsid w:val="00335A86"/>
    <w:rsid w:val="003445F4"/>
    <w:rsid w:val="00344BAF"/>
    <w:rsid w:val="00345B84"/>
    <w:rsid w:val="00352A4D"/>
    <w:rsid w:val="0035554C"/>
    <w:rsid w:val="00366C7B"/>
    <w:rsid w:val="00371962"/>
    <w:rsid w:val="00372D0F"/>
    <w:rsid w:val="00376FEB"/>
    <w:rsid w:val="00380945"/>
    <w:rsid w:val="00386F9F"/>
    <w:rsid w:val="00391B06"/>
    <w:rsid w:val="003926E7"/>
    <w:rsid w:val="00394788"/>
    <w:rsid w:val="00395CFB"/>
    <w:rsid w:val="003A3AB0"/>
    <w:rsid w:val="003B2241"/>
    <w:rsid w:val="003D136F"/>
    <w:rsid w:val="003D423A"/>
    <w:rsid w:val="003E080A"/>
    <w:rsid w:val="003F4345"/>
    <w:rsid w:val="003F6EBE"/>
    <w:rsid w:val="00405189"/>
    <w:rsid w:val="00405F8C"/>
    <w:rsid w:val="00406C11"/>
    <w:rsid w:val="00407E4F"/>
    <w:rsid w:val="0041434D"/>
    <w:rsid w:val="004159B8"/>
    <w:rsid w:val="00421D4F"/>
    <w:rsid w:val="004234FC"/>
    <w:rsid w:val="00425230"/>
    <w:rsid w:val="00432EEF"/>
    <w:rsid w:val="004346E4"/>
    <w:rsid w:val="00435F23"/>
    <w:rsid w:val="0044390F"/>
    <w:rsid w:val="004571ED"/>
    <w:rsid w:val="00464684"/>
    <w:rsid w:val="00476534"/>
    <w:rsid w:val="00480157"/>
    <w:rsid w:val="00481B52"/>
    <w:rsid w:val="004829CA"/>
    <w:rsid w:val="00482BB0"/>
    <w:rsid w:val="004838F6"/>
    <w:rsid w:val="00483C49"/>
    <w:rsid w:val="00484330"/>
    <w:rsid w:val="00485BC9"/>
    <w:rsid w:val="00486048"/>
    <w:rsid w:val="004929F3"/>
    <w:rsid w:val="00495B24"/>
    <w:rsid w:val="004A0BFE"/>
    <w:rsid w:val="004A1726"/>
    <w:rsid w:val="004A4668"/>
    <w:rsid w:val="004A555F"/>
    <w:rsid w:val="004A7372"/>
    <w:rsid w:val="004A7987"/>
    <w:rsid w:val="004B1747"/>
    <w:rsid w:val="004B3E93"/>
    <w:rsid w:val="004B52B0"/>
    <w:rsid w:val="004B53AF"/>
    <w:rsid w:val="004B7F82"/>
    <w:rsid w:val="004C357C"/>
    <w:rsid w:val="004D081F"/>
    <w:rsid w:val="004D290D"/>
    <w:rsid w:val="004D4722"/>
    <w:rsid w:val="004D66D6"/>
    <w:rsid w:val="004E37D2"/>
    <w:rsid w:val="004E3B85"/>
    <w:rsid w:val="004E7436"/>
    <w:rsid w:val="004E7643"/>
    <w:rsid w:val="004F2251"/>
    <w:rsid w:val="004F37DA"/>
    <w:rsid w:val="004F40A4"/>
    <w:rsid w:val="00511325"/>
    <w:rsid w:val="00512E40"/>
    <w:rsid w:val="00514EFC"/>
    <w:rsid w:val="005172D1"/>
    <w:rsid w:val="00524040"/>
    <w:rsid w:val="00531744"/>
    <w:rsid w:val="00533C77"/>
    <w:rsid w:val="00534663"/>
    <w:rsid w:val="00540FDA"/>
    <w:rsid w:val="0054483D"/>
    <w:rsid w:val="00554878"/>
    <w:rsid w:val="005555BA"/>
    <w:rsid w:val="005575BD"/>
    <w:rsid w:val="00563513"/>
    <w:rsid w:val="00567B7C"/>
    <w:rsid w:val="0057178E"/>
    <w:rsid w:val="005718A9"/>
    <w:rsid w:val="0057230B"/>
    <w:rsid w:val="00574D76"/>
    <w:rsid w:val="00577674"/>
    <w:rsid w:val="0057799B"/>
    <w:rsid w:val="00583438"/>
    <w:rsid w:val="0058348F"/>
    <w:rsid w:val="005849AA"/>
    <w:rsid w:val="005860CA"/>
    <w:rsid w:val="0058692C"/>
    <w:rsid w:val="005922F6"/>
    <w:rsid w:val="00592A4D"/>
    <w:rsid w:val="00594ECF"/>
    <w:rsid w:val="00595EAB"/>
    <w:rsid w:val="005A36C2"/>
    <w:rsid w:val="005A3F05"/>
    <w:rsid w:val="005B12FA"/>
    <w:rsid w:val="005C0C84"/>
    <w:rsid w:val="005C20CC"/>
    <w:rsid w:val="005C44FF"/>
    <w:rsid w:val="005D0432"/>
    <w:rsid w:val="005D5834"/>
    <w:rsid w:val="005E128C"/>
    <w:rsid w:val="005E7359"/>
    <w:rsid w:val="005F4BB3"/>
    <w:rsid w:val="005F4D4A"/>
    <w:rsid w:val="00600CC6"/>
    <w:rsid w:val="00601874"/>
    <w:rsid w:val="00605512"/>
    <w:rsid w:val="006064EA"/>
    <w:rsid w:val="0060777B"/>
    <w:rsid w:val="0061437D"/>
    <w:rsid w:val="00616FCB"/>
    <w:rsid w:val="006206F8"/>
    <w:rsid w:val="00622FFE"/>
    <w:rsid w:val="006231AA"/>
    <w:rsid w:val="00624268"/>
    <w:rsid w:val="0062508F"/>
    <w:rsid w:val="00626413"/>
    <w:rsid w:val="00635B20"/>
    <w:rsid w:val="00647343"/>
    <w:rsid w:val="00650189"/>
    <w:rsid w:val="0065092C"/>
    <w:rsid w:val="00650D5D"/>
    <w:rsid w:val="00650E5D"/>
    <w:rsid w:val="006569CC"/>
    <w:rsid w:val="00663E04"/>
    <w:rsid w:val="00670516"/>
    <w:rsid w:val="00670711"/>
    <w:rsid w:val="0067272A"/>
    <w:rsid w:val="00675F9F"/>
    <w:rsid w:val="00684E03"/>
    <w:rsid w:val="00684F75"/>
    <w:rsid w:val="006909F8"/>
    <w:rsid w:val="00690C3C"/>
    <w:rsid w:val="00693E03"/>
    <w:rsid w:val="006A0BF2"/>
    <w:rsid w:val="006A12CD"/>
    <w:rsid w:val="006B11FD"/>
    <w:rsid w:val="006B1B76"/>
    <w:rsid w:val="006B523C"/>
    <w:rsid w:val="006B5EE6"/>
    <w:rsid w:val="006C2197"/>
    <w:rsid w:val="006C305E"/>
    <w:rsid w:val="006C6BBA"/>
    <w:rsid w:val="006C7221"/>
    <w:rsid w:val="006C7AB8"/>
    <w:rsid w:val="006D1E2C"/>
    <w:rsid w:val="006E0B53"/>
    <w:rsid w:val="006E0E33"/>
    <w:rsid w:val="006E16FD"/>
    <w:rsid w:val="006E6037"/>
    <w:rsid w:val="006E7ECF"/>
    <w:rsid w:val="0070128D"/>
    <w:rsid w:val="0072165C"/>
    <w:rsid w:val="007253B1"/>
    <w:rsid w:val="00726FA2"/>
    <w:rsid w:val="00730499"/>
    <w:rsid w:val="00733186"/>
    <w:rsid w:val="00734640"/>
    <w:rsid w:val="00734A39"/>
    <w:rsid w:val="007358C3"/>
    <w:rsid w:val="007411D6"/>
    <w:rsid w:val="0075026D"/>
    <w:rsid w:val="00754731"/>
    <w:rsid w:val="00757433"/>
    <w:rsid w:val="007657E0"/>
    <w:rsid w:val="007668DD"/>
    <w:rsid w:val="00766933"/>
    <w:rsid w:val="00777A06"/>
    <w:rsid w:val="0078274D"/>
    <w:rsid w:val="0079481D"/>
    <w:rsid w:val="00795755"/>
    <w:rsid w:val="007977CE"/>
    <w:rsid w:val="007A0BEF"/>
    <w:rsid w:val="007A17E1"/>
    <w:rsid w:val="007A19C4"/>
    <w:rsid w:val="007A3EB7"/>
    <w:rsid w:val="007B0439"/>
    <w:rsid w:val="007B0A77"/>
    <w:rsid w:val="007B3503"/>
    <w:rsid w:val="007C0B66"/>
    <w:rsid w:val="007C16C6"/>
    <w:rsid w:val="007C374C"/>
    <w:rsid w:val="007D38F8"/>
    <w:rsid w:val="007D5C53"/>
    <w:rsid w:val="007E07B1"/>
    <w:rsid w:val="007E238F"/>
    <w:rsid w:val="007F246F"/>
    <w:rsid w:val="007F5197"/>
    <w:rsid w:val="007F64A4"/>
    <w:rsid w:val="007F75E7"/>
    <w:rsid w:val="00804BB0"/>
    <w:rsid w:val="00807697"/>
    <w:rsid w:val="0081022C"/>
    <w:rsid w:val="00815F4C"/>
    <w:rsid w:val="00817833"/>
    <w:rsid w:val="00822A28"/>
    <w:rsid w:val="00823C3A"/>
    <w:rsid w:val="00827B43"/>
    <w:rsid w:val="00830EA3"/>
    <w:rsid w:val="008432D8"/>
    <w:rsid w:val="008472B7"/>
    <w:rsid w:val="00847F31"/>
    <w:rsid w:val="0085049A"/>
    <w:rsid w:val="00860588"/>
    <w:rsid w:val="00860811"/>
    <w:rsid w:val="00861108"/>
    <w:rsid w:val="00862774"/>
    <w:rsid w:val="00862E7E"/>
    <w:rsid w:val="00864742"/>
    <w:rsid w:val="008740A3"/>
    <w:rsid w:val="0088038D"/>
    <w:rsid w:val="00883161"/>
    <w:rsid w:val="00883F10"/>
    <w:rsid w:val="00884DF3"/>
    <w:rsid w:val="0089792B"/>
    <w:rsid w:val="008A29F2"/>
    <w:rsid w:val="008A2DF0"/>
    <w:rsid w:val="008A4FD0"/>
    <w:rsid w:val="008B1019"/>
    <w:rsid w:val="008B5D9A"/>
    <w:rsid w:val="008C0515"/>
    <w:rsid w:val="008C1714"/>
    <w:rsid w:val="008D060A"/>
    <w:rsid w:val="008D0FDA"/>
    <w:rsid w:val="008D3EFA"/>
    <w:rsid w:val="008D4941"/>
    <w:rsid w:val="008D51FE"/>
    <w:rsid w:val="008D69F9"/>
    <w:rsid w:val="008E1B2E"/>
    <w:rsid w:val="008E1E62"/>
    <w:rsid w:val="008E3FF8"/>
    <w:rsid w:val="008E6BE3"/>
    <w:rsid w:val="008F4EE6"/>
    <w:rsid w:val="008F5361"/>
    <w:rsid w:val="008F58E2"/>
    <w:rsid w:val="008F5A7F"/>
    <w:rsid w:val="008F6BF6"/>
    <w:rsid w:val="008F7F4F"/>
    <w:rsid w:val="009001B9"/>
    <w:rsid w:val="00903EEA"/>
    <w:rsid w:val="009115F8"/>
    <w:rsid w:val="00915E0F"/>
    <w:rsid w:val="009178CC"/>
    <w:rsid w:val="0092079B"/>
    <w:rsid w:val="00920E23"/>
    <w:rsid w:val="009214A6"/>
    <w:rsid w:val="00923547"/>
    <w:rsid w:val="00924DF8"/>
    <w:rsid w:val="00930CD2"/>
    <w:rsid w:val="0093421B"/>
    <w:rsid w:val="00935F11"/>
    <w:rsid w:val="009508FC"/>
    <w:rsid w:val="00950AF8"/>
    <w:rsid w:val="009548C4"/>
    <w:rsid w:val="00955599"/>
    <w:rsid w:val="009566D6"/>
    <w:rsid w:val="009610C1"/>
    <w:rsid w:val="009714D5"/>
    <w:rsid w:val="009735E1"/>
    <w:rsid w:val="00976442"/>
    <w:rsid w:val="009848F9"/>
    <w:rsid w:val="00986C43"/>
    <w:rsid w:val="00991BB0"/>
    <w:rsid w:val="0099765F"/>
    <w:rsid w:val="009A362A"/>
    <w:rsid w:val="009B0B7E"/>
    <w:rsid w:val="009B1483"/>
    <w:rsid w:val="009B316D"/>
    <w:rsid w:val="009B4C1B"/>
    <w:rsid w:val="009B575D"/>
    <w:rsid w:val="009D7184"/>
    <w:rsid w:val="009E5BFD"/>
    <w:rsid w:val="009F008D"/>
    <w:rsid w:val="009F3846"/>
    <w:rsid w:val="00A12712"/>
    <w:rsid w:val="00A16206"/>
    <w:rsid w:val="00A1620F"/>
    <w:rsid w:val="00A403F1"/>
    <w:rsid w:val="00A423BC"/>
    <w:rsid w:val="00A42E3D"/>
    <w:rsid w:val="00A472FC"/>
    <w:rsid w:val="00A51220"/>
    <w:rsid w:val="00A55E8B"/>
    <w:rsid w:val="00A56D47"/>
    <w:rsid w:val="00A61355"/>
    <w:rsid w:val="00A710AB"/>
    <w:rsid w:val="00A805BC"/>
    <w:rsid w:val="00A9271F"/>
    <w:rsid w:val="00A92D10"/>
    <w:rsid w:val="00A958A2"/>
    <w:rsid w:val="00A979D6"/>
    <w:rsid w:val="00AA5E0B"/>
    <w:rsid w:val="00AB166B"/>
    <w:rsid w:val="00AB2C8B"/>
    <w:rsid w:val="00AB48EF"/>
    <w:rsid w:val="00AC08AB"/>
    <w:rsid w:val="00AC252D"/>
    <w:rsid w:val="00AC3FB5"/>
    <w:rsid w:val="00AC5DC7"/>
    <w:rsid w:val="00AD174A"/>
    <w:rsid w:val="00AD3B28"/>
    <w:rsid w:val="00AD4FB2"/>
    <w:rsid w:val="00AD5943"/>
    <w:rsid w:val="00AD6CC9"/>
    <w:rsid w:val="00AE63AF"/>
    <w:rsid w:val="00AE7742"/>
    <w:rsid w:val="00AF499F"/>
    <w:rsid w:val="00AF686B"/>
    <w:rsid w:val="00AF7C19"/>
    <w:rsid w:val="00B04AEF"/>
    <w:rsid w:val="00B06A60"/>
    <w:rsid w:val="00B11B43"/>
    <w:rsid w:val="00B14DE6"/>
    <w:rsid w:val="00B243D5"/>
    <w:rsid w:val="00B25187"/>
    <w:rsid w:val="00B25888"/>
    <w:rsid w:val="00B26E9B"/>
    <w:rsid w:val="00B27A44"/>
    <w:rsid w:val="00B306C2"/>
    <w:rsid w:val="00B312D4"/>
    <w:rsid w:val="00B36A9D"/>
    <w:rsid w:val="00B53697"/>
    <w:rsid w:val="00B57589"/>
    <w:rsid w:val="00B640ED"/>
    <w:rsid w:val="00B6662F"/>
    <w:rsid w:val="00B67772"/>
    <w:rsid w:val="00B717DA"/>
    <w:rsid w:val="00B7190F"/>
    <w:rsid w:val="00B7499E"/>
    <w:rsid w:val="00B74ADE"/>
    <w:rsid w:val="00B76CCD"/>
    <w:rsid w:val="00B81E16"/>
    <w:rsid w:val="00B82D77"/>
    <w:rsid w:val="00B83146"/>
    <w:rsid w:val="00B8521B"/>
    <w:rsid w:val="00B85CFE"/>
    <w:rsid w:val="00B87DF7"/>
    <w:rsid w:val="00B93C43"/>
    <w:rsid w:val="00BA5BBD"/>
    <w:rsid w:val="00BB06C6"/>
    <w:rsid w:val="00BB1F38"/>
    <w:rsid w:val="00BB29AD"/>
    <w:rsid w:val="00BB2A3A"/>
    <w:rsid w:val="00BC0FA6"/>
    <w:rsid w:val="00BC56BB"/>
    <w:rsid w:val="00BD0F6F"/>
    <w:rsid w:val="00BD3164"/>
    <w:rsid w:val="00BD555D"/>
    <w:rsid w:val="00BE1FF2"/>
    <w:rsid w:val="00BE4629"/>
    <w:rsid w:val="00BE47A6"/>
    <w:rsid w:val="00BE6684"/>
    <w:rsid w:val="00BF3057"/>
    <w:rsid w:val="00BF5131"/>
    <w:rsid w:val="00BF5EB5"/>
    <w:rsid w:val="00C00FA9"/>
    <w:rsid w:val="00C1319D"/>
    <w:rsid w:val="00C20AEB"/>
    <w:rsid w:val="00C23CE8"/>
    <w:rsid w:val="00C2791B"/>
    <w:rsid w:val="00C303AB"/>
    <w:rsid w:val="00C3363A"/>
    <w:rsid w:val="00C35C92"/>
    <w:rsid w:val="00C557B7"/>
    <w:rsid w:val="00C63749"/>
    <w:rsid w:val="00C639AE"/>
    <w:rsid w:val="00C730B3"/>
    <w:rsid w:val="00C83D9B"/>
    <w:rsid w:val="00C851C4"/>
    <w:rsid w:val="00C865F6"/>
    <w:rsid w:val="00C90554"/>
    <w:rsid w:val="00C91425"/>
    <w:rsid w:val="00C92AD7"/>
    <w:rsid w:val="00C94956"/>
    <w:rsid w:val="00C95456"/>
    <w:rsid w:val="00C955BD"/>
    <w:rsid w:val="00C97366"/>
    <w:rsid w:val="00CA3038"/>
    <w:rsid w:val="00CA3C50"/>
    <w:rsid w:val="00CA7CA3"/>
    <w:rsid w:val="00CB2B40"/>
    <w:rsid w:val="00CB3433"/>
    <w:rsid w:val="00CB523E"/>
    <w:rsid w:val="00CB542D"/>
    <w:rsid w:val="00CB6B8E"/>
    <w:rsid w:val="00CC2267"/>
    <w:rsid w:val="00CC7F98"/>
    <w:rsid w:val="00CD4B11"/>
    <w:rsid w:val="00CD7058"/>
    <w:rsid w:val="00CE3693"/>
    <w:rsid w:val="00CE6B92"/>
    <w:rsid w:val="00CF0115"/>
    <w:rsid w:val="00CF4A78"/>
    <w:rsid w:val="00CF51CE"/>
    <w:rsid w:val="00CF687A"/>
    <w:rsid w:val="00CF7698"/>
    <w:rsid w:val="00D065C3"/>
    <w:rsid w:val="00D12986"/>
    <w:rsid w:val="00D13133"/>
    <w:rsid w:val="00D14408"/>
    <w:rsid w:val="00D176F3"/>
    <w:rsid w:val="00D17D8D"/>
    <w:rsid w:val="00D2258E"/>
    <w:rsid w:val="00D27179"/>
    <w:rsid w:val="00D327E8"/>
    <w:rsid w:val="00D32EF5"/>
    <w:rsid w:val="00D34953"/>
    <w:rsid w:val="00D34E4B"/>
    <w:rsid w:val="00D52BD7"/>
    <w:rsid w:val="00D56BB2"/>
    <w:rsid w:val="00D600E9"/>
    <w:rsid w:val="00D62066"/>
    <w:rsid w:val="00D626D7"/>
    <w:rsid w:val="00D649F6"/>
    <w:rsid w:val="00D70666"/>
    <w:rsid w:val="00D752FB"/>
    <w:rsid w:val="00D778F4"/>
    <w:rsid w:val="00D91130"/>
    <w:rsid w:val="00D911E5"/>
    <w:rsid w:val="00D92F8B"/>
    <w:rsid w:val="00D947D4"/>
    <w:rsid w:val="00DA14D0"/>
    <w:rsid w:val="00DA214B"/>
    <w:rsid w:val="00DA540F"/>
    <w:rsid w:val="00DB3C8A"/>
    <w:rsid w:val="00DB3F6C"/>
    <w:rsid w:val="00DB4736"/>
    <w:rsid w:val="00DB4DFA"/>
    <w:rsid w:val="00DC38AE"/>
    <w:rsid w:val="00DC3AE0"/>
    <w:rsid w:val="00DC3B0D"/>
    <w:rsid w:val="00DC72E3"/>
    <w:rsid w:val="00DD41A0"/>
    <w:rsid w:val="00DD5DEA"/>
    <w:rsid w:val="00DE0F1A"/>
    <w:rsid w:val="00DE1D83"/>
    <w:rsid w:val="00DE2487"/>
    <w:rsid w:val="00DE4123"/>
    <w:rsid w:val="00DE53DE"/>
    <w:rsid w:val="00DF026F"/>
    <w:rsid w:val="00DF0BC4"/>
    <w:rsid w:val="00E018B1"/>
    <w:rsid w:val="00E028C7"/>
    <w:rsid w:val="00E03105"/>
    <w:rsid w:val="00E05ECD"/>
    <w:rsid w:val="00E070A7"/>
    <w:rsid w:val="00E07E13"/>
    <w:rsid w:val="00E1146A"/>
    <w:rsid w:val="00E15F8A"/>
    <w:rsid w:val="00E166F7"/>
    <w:rsid w:val="00E20CC0"/>
    <w:rsid w:val="00E21B60"/>
    <w:rsid w:val="00E252F3"/>
    <w:rsid w:val="00E306F5"/>
    <w:rsid w:val="00E31879"/>
    <w:rsid w:val="00E3369B"/>
    <w:rsid w:val="00E34E6D"/>
    <w:rsid w:val="00E364F1"/>
    <w:rsid w:val="00E4004D"/>
    <w:rsid w:val="00E41851"/>
    <w:rsid w:val="00E4383A"/>
    <w:rsid w:val="00E44324"/>
    <w:rsid w:val="00E45A19"/>
    <w:rsid w:val="00E614F4"/>
    <w:rsid w:val="00E63863"/>
    <w:rsid w:val="00E80CDF"/>
    <w:rsid w:val="00E82943"/>
    <w:rsid w:val="00E837C8"/>
    <w:rsid w:val="00E8413F"/>
    <w:rsid w:val="00E87CFA"/>
    <w:rsid w:val="00E90525"/>
    <w:rsid w:val="00E91F20"/>
    <w:rsid w:val="00E93288"/>
    <w:rsid w:val="00E9359E"/>
    <w:rsid w:val="00E95359"/>
    <w:rsid w:val="00EA2D98"/>
    <w:rsid w:val="00EA4EB0"/>
    <w:rsid w:val="00EB0ADE"/>
    <w:rsid w:val="00EB734C"/>
    <w:rsid w:val="00EC2C0A"/>
    <w:rsid w:val="00EC2F24"/>
    <w:rsid w:val="00EC5592"/>
    <w:rsid w:val="00EC5A3B"/>
    <w:rsid w:val="00ED2A7C"/>
    <w:rsid w:val="00EE517B"/>
    <w:rsid w:val="00EF261A"/>
    <w:rsid w:val="00EF4ED0"/>
    <w:rsid w:val="00EF6FD6"/>
    <w:rsid w:val="00F02C2E"/>
    <w:rsid w:val="00F04329"/>
    <w:rsid w:val="00F069F4"/>
    <w:rsid w:val="00F07D9E"/>
    <w:rsid w:val="00F106B5"/>
    <w:rsid w:val="00F14657"/>
    <w:rsid w:val="00F17CE6"/>
    <w:rsid w:val="00F209F5"/>
    <w:rsid w:val="00F21895"/>
    <w:rsid w:val="00F25C3A"/>
    <w:rsid w:val="00F278DC"/>
    <w:rsid w:val="00F402D2"/>
    <w:rsid w:val="00F40B50"/>
    <w:rsid w:val="00F459B3"/>
    <w:rsid w:val="00F5045C"/>
    <w:rsid w:val="00F504D0"/>
    <w:rsid w:val="00F5122F"/>
    <w:rsid w:val="00F523DB"/>
    <w:rsid w:val="00F52D18"/>
    <w:rsid w:val="00F6045E"/>
    <w:rsid w:val="00F62472"/>
    <w:rsid w:val="00F65922"/>
    <w:rsid w:val="00F65F6E"/>
    <w:rsid w:val="00F66034"/>
    <w:rsid w:val="00F6763C"/>
    <w:rsid w:val="00F83252"/>
    <w:rsid w:val="00F8696A"/>
    <w:rsid w:val="00F9086F"/>
    <w:rsid w:val="00F92706"/>
    <w:rsid w:val="00F92F9A"/>
    <w:rsid w:val="00FA466F"/>
    <w:rsid w:val="00FA6BEE"/>
    <w:rsid w:val="00FA7D09"/>
    <w:rsid w:val="00FB08F4"/>
    <w:rsid w:val="00FB1388"/>
    <w:rsid w:val="00FB48CD"/>
    <w:rsid w:val="00FB4DD4"/>
    <w:rsid w:val="00FB7E8B"/>
    <w:rsid w:val="00FC4B2A"/>
    <w:rsid w:val="00FC6353"/>
    <w:rsid w:val="00FC6A7B"/>
    <w:rsid w:val="00FD3C9A"/>
    <w:rsid w:val="00FD6AB7"/>
    <w:rsid w:val="00FE6469"/>
    <w:rsid w:val="00FE7F6E"/>
    <w:rsid w:val="00FF53A0"/>
    <w:rsid w:val="00FF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4D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1">
    <w:name w:val="heading 1"/>
    <w:basedOn w:val="a"/>
    <w:next w:val="a"/>
    <w:qFormat/>
    <w:rsid w:val="009714D5"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"/>
    <w:qFormat/>
    <w:rsid w:val="009714D5"/>
    <w:pPr>
      <w:spacing w:before="240"/>
      <w:outlineLvl w:val="1"/>
    </w:pPr>
  </w:style>
  <w:style w:type="paragraph" w:styleId="3">
    <w:name w:val="heading 3"/>
    <w:basedOn w:val="1"/>
    <w:next w:val="a"/>
    <w:qFormat/>
    <w:rsid w:val="009714D5"/>
    <w:pPr>
      <w:spacing w:before="160"/>
      <w:outlineLvl w:val="2"/>
    </w:pPr>
  </w:style>
  <w:style w:type="paragraph" w:styleId="4">
    <w:name w:val="heading 4"/>
    <w:basedOn w:val="3"/>
    <w:next w:val="a"/>
    <w:qFormat/>
    <w:rsid w:val="009714D5"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"/>
    <w:qFormat/>
    <w:rsid w:val="009714D5"/>
    <w:pPr>
      <w:outlineLvl w:val="4"/>
    </w:pPr>
  </w:style>
  <w:style w:type="paragraph" w:styleId="6">
    <w:name w:val="heading 6"/>
    <w:basedOn w:val="4"/>
    <w:next w:val="a"/>
    <w:qFormat/>
    <w:rsid w:val="009714D5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"/>
    <w:qFormat/>
    <w:rsid w:val="009714D5"/>
    <w:pPr>
      <w:outlineLvl w:val="6"/>
    </w:pPr>
  </w:style>
  <w:style w:type="paragraph" w:styleId="8">
    <w:name w:val="heading 8"/>
    <w:basedOn w:val="6"/>
    <w:next w:val="a"/>
    <w:qFormat/>
    <w:rsid w:val="009714D5"/>
    <w:pPr>
      <w:outlineLvl w:val="7"/>
    </w:pPr>
  </w:style>
  <w:style w:type="paragraph" w:styleId="9">
    <w:name w:val="heading 9"/>
    <w:basedOn w:val="6"/>
    <w:next w:val="a"/>
    <w:qFormat/>
    <w:rsid w:val="009714D5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aftertitle">
    <w:name w:val="Normal_after_title"/>
    <w:basedOn w:val="a"/>
    <w:next w:val="a"/>
    <w:rsid w:val="009714D5"/>
    <w:pPr>
      <w:spacing w:before="360"/>
    </w:pPr>
  </w:style>
  <w:style w:type="paragraph" w:customStyle="1" w:styleId="Artheading">
    <w:name w:val="Art_heading"/>
    <w:basedOn w:val="a"/>
    <w:next w:val="Normalaftertitle"/>
    <w:rsid w:val="009714D5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"/>
    <w:next w:val="Arttitle"/>
    <w:rsid w:val="009714D5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a"/>
    <w:next w:val="Normalaftertitle"/>
    <w:rsid w:val="009714D5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a"/>
    <w:rsid w:val="009714D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"/>
    <w:next w:val="a"/>
    <w:rsid w:val="009714D5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"/>
    <w:next w:val="Chaptitle"/>
    <w:rsid w:val="009714D5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"/>
    <w:next w:val="Normalaftertitle"/>
    <w:rsid w:val="009714D5"/>
    <w:pPr>
      <w:keepNext/>
      <w:keepLines/>
      <w:spacing w:before="240"/>
      <w:jc w:val="center"/>
    </w:pPr>
    <w:rPr>
      <w:b/>
      <w:sz w:val="28"/>
    </w:rPr>
  </w:style>
  <w:style w:type="character" w:styleId="a3">
    <w:name w:val="endnote reference"/>
    <w:semiHidden/>
    <w:rsid w:val="009714D5"/>
    <w:rPr>
      <w:vertAlign w:val="superscript"/>
    </w:rPr>
  </w:style>
  <w:style w:type="paragraph" w:customStyle="1" w:styleId="enumlev1">
    <w:name w:val="enumlev1"/>
    <w:basedOn w:val="a"/>
    <w:rsid w:val="009714D5"/>
    <w:pPr>
      <w:spacing w:before="80"/>
      <w:ind w:left="794" w:hanging="794"/>
    </w:pPr>
  </w:style>
  <w:style w:type="paragraph" w:customStyle="1" w:styleId="enumlev2">
    <w:name w:val="enumlev2"/>
    <w:basedOn w:val="enumlev1"/>
    <w:rsid w:val="009714D5"/>
    <w:pPr>
      <w:ind w:left="1191" w:hanging="397"/>
    </w:pPr>
  </w:style>
  <w:style w:type="paragraph" w:customStyle="1" w:styleId="enumlev3">
    <w:name w:val="enumlev3"/>
    <w:basedOn w:val="enumlev2"/>
    <w:rsid w:val="009714D5"/>
    <w:pPr>
      <w:ind w:left="1588"/>
    </w:pPr>
  </w:style>
  <w:style w:type="paragraph" w:customStyle="1" w:styleId="Equation">
    <w:name w:val="Equation"/>
    <w:basedOn w:val="a"/>
    <w:rsid w:val="009714D5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"/>
    <w:rsid w:val="009714D5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a"/>
    <w:rsid w:val="009714D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Tabletext">
    <w:name w:val="Table_text"/>
    <w:basedOn w:val="a"/>
    <w:rsid w:val="009714D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a"/>
    <w:next w:val="Normalaftertitle"/>
    <w:rsid w:val="009714D5"/>
    <w:pPr>
      <w:keepLines/>
      <w:spacing w:before="240" w:after="120"/>
      <w:jc w:val="center"/>
    </w:pPr>
  </w:style>
  <w:style w:type="paragraph" w:styleId="a4">
    <w:name w:val="footer"/>
    <w:basedOn w:val="a"/>
    <w:rsid w:val="009714D5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rsid w:val="009714D5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a5">
    <w:name w:val="footnote reference"/>
    <w:semiHidden/>
    <w:rsid w:val="009714D5"/>
    <w:rPr>
      <w:position w:val="6"/>
      <w:sz w:val="18"/>
    </w:rPr>
  </w:style>
  <w:style w:type="paragraph" w:styleId="a6">
    <w:name w:val="footnote text"/>
    <w:basedOn w:val="Note"/>
    <w:semiHidden/>
    <w:rsid w:val="009714D5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a"/>
    <w:rsid w:val="009714D5"/>
    <w:pPr>
      <w:spacing w:before="80"/>
    </w:pPr>
    <w:rPr>
      <w:sz w:val="22"/>
    </w:rPr>
  </w:style>
  <w:style w:type="paragraph" w:styleId="a7">
    <w:name w:val="header"/>
    <w:aliases w:val="encabezado,header odd,header odd1,header odd2,header,he,h,Header/Footer,Page No"/>
    <w:basedOn w:val="a"/>
    <w:link w:val="a8"/>
    <w:rsid w:val="009714D5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AnnexNoTitle">
    <w:name w:val="Annex_NoTitle"/>
    <w:basedOn w:val="a"/>
    <w:next w:val="Normalaftertitle"/>
    <w:rsid w:val="009714D5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  <w:rsid w:val="009714D5"/>
  </w:style>
  <w:style w:type="paragraph" w:styleId="10">
    <w:name w:val="index 1"/>
    <w:basedOn w:val="a"/>
    <w:next w:val="a"/>
    <w:semiHidden/>
    <w:rsid w:val="009714D5"/>
  </w:style>
  <w:style w:type="paragraph" w:styleId="20">
    <w:name w:val="index 2"/>
    <w:basedOn w:val="a"/>
    <w:next w:val="a"/>
    <w:semiHidden/>
    <w:rsid w:val="009714D5"/>
    <w:pPr>
      <w:ind w:left="283"/>
    </w:pPr>
  </w:style>
  <w:style w:type="paragraph" w:styleId="30">
    <w:name w:val="index 3"/>
    <w:basedOn w:val="a"/>
    <w:next w:val="a"/>
    <w:semiHidden/>
    <w:rsid w:val="009714D5"/>
    <w:pPr>
      <w:ind w:left="566"/>
    </w:pPr>
  </w:style>
  <w:style w:type="paragraph" w:customStyle="1" w:styleId="PartNo">
    <w:name w:val="Part_No"/>
    <w:basedOn w:val="a"/>
    <w:next w:val="Partref"/>
    <w:rsid w:val="009714D5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"/>
    <w:next w:val="Parttitle"/>
    <w:rsid w:val="009714D5"/>
    <w:pPr>
      <w:keepNext/>
      <w:keepLines/>
      <w:spacing w:before="280"/>
      <w:jc w:val="center"/>
    </w:pPr>
  </w:style>
  <w:style w:type="paragraph" w:customStyle="1" w:styleId="Parttitle">
    <w:name w:val="Part_title"/>
    <w:basedOn w:val="a"/>
    <w:next w:val="Normalaftertitle"/>
    <w:rsid w:val="009714D5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a"/>
    <w:next w:val="Rectitle"/>
    <w:rsid w:val="009714D5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a"/>
    <w:next w:val="Normalaftertitle"/>
    <w:rsid w:val="009714D5"/>
    <w:pPr>
      <w:keepNext/>
      <w:keepLines/>
      <w:spacing w:before="360"/>
      <w:jc w:val="center"/>
    </w:pPr>
    <w:rPr>
      <w:b/>
      <w:sz w:val="28"/>
    </w:rPr>
  </w:style>
  <w:style w:type="paragraph" w:customStyle="1" w:styleId="Recref">
    <w:name w:val="Rec_ref"/>
    <w:basedOn w:val="a"/>
    <w:next w:val="Recdate"/>
    <w:rsid w:val="009714D5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a"/>
    <w:next w:val="Normalaftertitle"/>
    <w:rsid w:val="009714D5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9714D5"/>
  </w:style>
  <w:style w:type="paragraph" w:customStyle="1" w:styleId="QuestionNo">
    <w:name w:val="Question_No"/>
    <w:basedOn w:val="RecNo"/>
    <w:next w:val="Questiontitle"/>
    <w:rsid w:val="009714D5"/>
  </w:style>
  <w:style w:type="paragraph" w:customStyle="1" w:styleId="Questiontitle">
    <w:name w:val="Question_title"/>
    <w:basedOn w:val="Rectitle"/>
    <w:next w:val="Questionref"/>
    <w:rsid w:val="009714D5"/>
  </w:style>
  <w:style w:type="paragraph" w:customStyle="1" w:styleId="Questionref">
    <w:name w:val="Question_ref"/>
    <w:basedOn w:val="Recref"/>
    <w:next w:val="Questiondate"/>
    <w:rsid w:val="009714D5"/>
  </w:style>
  <w:style w:type="paragraph" w:customStyle="1" w:styleId="Reftext">
    <w:name w:val="Ref_text"/>
    <w:basedOn w:val="a"/>
    <w:rsid w:val="009714D5"/>
    <w:pPr>
      <w:ind w:left="794" w:hanging="794"/>
    </w:pPr>
    <w:rPr>
      <w:sz w:val="22"/>
    </w:rPr>
  </w:style>
  <w:style w:type="paragraph" w:customStyle="1" w:styleId="Reftitle">
    <w:name w:val="Ref_title"/>
    <w:basedOn w:val="a"/>
    <w:next w:val="Reftext"/>
    <w:rsid w:val="009714D5"/>
    <w:pPr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aftertitle"/>
    <w:rsid w:val="009714D5"/>
  </w:style>
  <w:style w:type="paragraph" w:customStyle="1" w:styleId="RepNo">
    <w:name w:val="Rep_No"/>
    <w:basedOn w:val="RecNo"/>
    <w:next w:val="Reptitle"/>
    <w:rsid w:val="009714D5"/>
  </w:style>
  <w:style w:type="paragraph" w:customStyle="1" w:styleId="Reptitle">
    <w:name w:val="Rep_title"/>
    <w:basedOn w:val="Rectitle"/>
    <w:next w:val="Repref"/>
    <w:rsid w:val="009714D5"/>
  </w:style>
  <w:style w:type="paragraph" w:customStyle="1" w:styleId="Repref">
    <w:name w:val="Rep_ref"/>
    <w:basedOn w:val="Recref"/>
    <w:next w:val="Repdate"/>
    <w:rsid w:val="009714D5"/>
  </w:style>
  <w:style w:type="paragraph" w:customStyle="1" w:styleId="Resdate">
    <w:name w:val="Res_date"/>
    <w:basedOn w:val="Recdate"/>
    <w:next w:val="Normalaftertitle"/>
    <w:rsid w:val="009714D5"/>
  </w:style>
  <w:style w:type="paragraph" w:customStyle="1" w:styleId="ResNo">
    <w:name w:val="Res_No"/>
    <w:basedOn w:val="RecNo"/>
    <w:next w:val="Restitle"/>
    <w:rsid w:val="009714D5"/>
  </w:style>
  <w:style w:type="paragraph" w:customStyle="1" w:styleId="Restitle">
    <w:name w:val="Res_title"/>
    <w:basedOn w:val="Rectitle"/>
    <w:next w:val="Resref"/>
    <w:rsid w:val="009714D5"/>
  </w:style>
  <w:style w:type="paragraph" w:customStyle="1" w:styleId="Resref">
    <w:name w:val="Res_ref"/>
    <w:basedOn w:val="Recref"/>
    <w:next w:val="Resdate"/>
    <w:rsid w:val="009714D5"/>
  </w:style>
  <w:style w:type="paragraph" w:customStyle="1" w:styleId="SectionNo">
    <w:name w:val="Section_No"/>
    <w:basedOn w:val="a"/>
    <w:next w:val="Sectiontitle"/>
    <w:rsid w:val="009714D5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"/>
    <w:next w:val="Normalaftertitle"/>
    <w:rsid w:val="009714D5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"/>
    <w:next w:val="Normalaftertitle"/>
    <w:rsid w:val="009714D5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4"/>
    <w:rsid w:val="009714D5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a"/>
    <w:next w:val="Tabletext"/>
    <w:rsid w:val="009714D5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"/>
    <w:rsid w:val="009714D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">
    <w:name w:val="Table_No"/>
    <w:basedOn w:val="a"/>
    <w:next w:val="Tabletitle"/>
    <w:rsid w:val="009714D5"/>
    <w:pPr>
      <w:keepNext/>
      <w:spacing w:before="560" w:after="120"/>
      <w:jc w:val="center"/>
    </w:pPr>
    <w:rPr>
      <w:caps/>
    </w:rPr>
  </w:style>
  <w:style w:type="paragraph" w:customStyle="1" w:styleId="Tabletitle">
    <w:name w:val="Table_title"/>
    <w:basedOn w:val="a"/>
    <w:next w:val="Tablehead"/>
    <w:rsid w:val="009714D5"/>
    <w:pPr>
      <w:keepNext/>
      <w:keepLines/>
      <w:spacing w:before="0" w:after="120"/>
      <w:jc w:val="center"/>
    </w:pPr>
    <w:rPr>
      <w:b/>
    </w:rPr>
  </w:style>
  <w:style w:type="paragraph" w:customStyle="1" w:styleId="Tableref">
    <w:name w:val="Table_ref"/>
    <w:basedOn w:val="a"/>
    <w:next w:val="Tabletitle"/>
    <w:rsid w:val="009714D5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9714D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9714D5"/>
  </w:style>
  <w:style w:type="paragraph" w:customStyle="1" w:styleId="Title3">
    <w:name w:val="Title 3"/>
    <w:basedOn w:val="Title2"/>
    <w:next w:val="Title4"/>
    <w:rsid w:val="009714D5"/>
    <w:rPr>
      <w:caps w:val="0"/>
    </w:rPr>
  </w:style>
  <w:style w:type="paragraph" w:customStyle="1" w:styleId="Title4">
    <w:name w:val="Title 4"/>
    <w:basedOn w:val="Title3"/>
    <w:next w:val="1"/>
    <w:rsid w:val="009714D5"/>
    <w:rPr>
      <w:b/>
    </w:rPr>
  </w:style>
  <w:style w:type="paragraph" w:customStyle="1" w:styleId="toc0">
    <w:name w:val="toc 0"/>
    <w:basedOn w:val="a"/>
    <w:next w:val="11"/>
    <w:rsid w:val="009714D5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1">
    <w:name w:val="toc 1"/>
    <w:basedOn w:val="a"/>
    <w:semiHidden/>
    <w:rsid w:val="009714D5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1"/>
    <w:semiHidden/>
    <w:rsid w:val="009714D5"/>
    <w:pPr>
      <w:spacing w:before="80"/>
      <w:ind w:left="1531" w:hanging="851"/>
    </w:pPr>
  </w:style>
  <w:style w:type="paragraph" w:styleId="31">
    <w:name w:val="toc 3"/>
    <w:basedOn w:val="21"/>
    <w:semiHidden/>
    <w:rsid w:val="009714D5"/>
  </w:style>
  <w:style w:type="paragraph" w:styleId="40">
    <w:name w:val="toc 4"/>
    <w:basedOn w:val="31"/>
    <w:semiHidden/>
    <w:rsid w:val="009714D5"/>
  </w:style>
  <w:style w:type="paragraph" w:styleId="50">
    <w:name w:val="toc 5"/>
    <w:basedOn w:val="40"/>
    <w:semiHidden/>
    <w:rsid w:val="009714D5"/>
  </w:style>
  <w:style w:type="paragraph" w:styleId="60">
    <w:name w:val="toc 6"/>
    <w:basedOn w:val="40"/>
    <w:semiHidden/>
    <w:rsid w:val="009714D5"/>
  </w:style>
  <w:style w:type="paragraph" w:styleId="70">
    <w:name w:val="toc 7"/>
    <w:basedOn w:val="40"/>
    <w:semiHidden/>
    <w:rsid w:val="009714D5"/>
  </w:style>
  <w:style w:type="paragraph" w:styleId="80">
    <w:name w:val="toc 8"/>
    <w:basedOn w:val="40"/>
    <w:semiHidden/>
    <w:rsid w:val="009714D5"/>
  </w:style>
  <w:style w:type="character" w:customStyle="1" w:styleId="Appdef">
    <w:name w:val="App_def"/>
    <w:rsid w:val="009714D5"/>
    <w:rPr>
      <w:rFonts w:ascii="Times New Roman" w:hAnsi="Times New Roman"/>
      <w:b/>
    </w:rPr>
  </w:style>
  <w:style w:type="character" w:customStyle="1" w:styleId="Appref">
    <w:name w:val="App_ref"/>
    <w:basedOn w:val="a0"/>
    <w:rsid w:val="009714D5"/>
  </w:style>
  <w:style w:type="character" w:customStyle="1" w:styleId="Artdef">
    <w:name w:val="Art_def"/>
    <w:rsid w:val="009714D5"/>
    <w:rPr>
      <w:rFonts w:ascii="Times New Roman" w:hAnsi="Times New Roman"/>
      <w:b/>
    </w:rPr>
  </w:style>
  <w:style w:type="character" w:customStyle="1" w:styleId="Artref">
    <w:name w:val="Art_ref"/>
    <w:basedOn w:val="a0"/>
    <w:rsid w:val="009714D5"/>
  </w:style>
  <w:style w:type="character" w:customStyle="1" w:styleId="Recdef">
    <w:name w:val="Rec_def"/>
    <w:rsid w:val="009714D5"/>
    <w:rPr>
      <w:b/>
    </w:rPr>
  </w:style>
  <w:style w:type="character" w:customStyle="1" w:styleId="Resdef">
    <w:name w:val="Res_def"/>
    <w:rsid w:val="009714D5"/>
    <w:rPr>
      <w:rFonts w:ascii="Times New Roman" w:hAnsi="Times New Roman"/>
      <w:b/>
    </w:rPr>
  </w:style>
  <w:style w:type="character" w:customStyle="1" w:styleId="Tablefreq">
    <w:name w:val="Table_freq"/>
    <w:rsid w:val="009714D5"/>
    <w:rPr>
      <w:b/>
      <w:color w:val="auto"/>
    </w:rPr>
  </w:style>
  <w:style w:type="paragraph" w:customStyle="1" w:styleId="Formal">
    <w:name w:val="Formal"/>
    <w:basedOn w:val="ASN1"/>
    <w:rsid w:val="009714D5"/>
    <w:rPr>
      <w:b w:val="0"/>
    </w:rPr>
  </w:style>
  <w:style w:type="paragraph" w:customStyle="1" w:styleId="Section1">
    <w:name w:val="Section_1"/>
    <w:basedOn w:val="a"/>
    <w:next w:val="a"/>
    <w:rsid w:val="009714D5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"/>
    <w:next w:val="a"/>
    <w:rsid w:val="009714D5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Headingi">
    <w:name w:val="Heading_i"/>
    <w:basedOn w:val="a"/>
    <w:next w:val="a"/>
    <w:rsid w:val="009714D5"/>
    <w:pPr>
      <w:keepNext/>
      <w:spacing w:before="160"/>
    </w:pPr>
    <w:rPr>
      <w:i/>
    </w:rPr>
  </w:style>
  <w:style w:type="paragraph" w:customStyle="1" w:styleId="Headingb">
    <w:name w:val="Heading_b"/>
    <w:basedOn w:val="a"/>
    <w:next w:val="a"/>
    <w:rsid w:val="009714D5"/>
    <w:pPr>
      <w:keepNext/>
      <w:spacing w:before="160"/>
    </w:pPr>
    <w:rPr>
      <w:b/>
    </w:rPr>
  </w:style>
  <w:style w:type="paragraph" w:customStyle="1" w:styleId="Figure">
    <w:name w:val="Figure"/>
    <w:basedOn w:val="a"/>
    <w:next w:val="a"/>
    <w:rsid w:val="009714D5"/>
    <w:pPr>
      <w:keepNext/>
      <w:keepLines/>
      <w:spacing w:before="240" w:after="120"/>
      <w:jc w:val="center"/>
    </w:pPr>
  </w:style>
  <w:style w:type="character" w:styleId="a9">
    <w:name w:val="page number"/>
    <w:basedOn w:val="a0"/>
    <w:rsid w:val="009714D5"/>
  </w:style>
  <w:style w:type="paragraph" w:customStyle="1" w:styleId="Figuretitle">
    <w:name w:val="Figure_title"/>
    <w:basedOn w:val="Tabletitle"/>
    <w:next w:val="a"/>
    <w:rsid w:val="009714D5"/>
    <w:pPr>
      <w:keepNext w:val="0"/>
    </w:pPr>
  </w:style>
  <w:style w:type="paragraph" w:customStyle="1" w:styleId="FigureNo">
    <w:name w:val="Figure_No"/>
    <w:basedOn w:val="a"/>
    <w:next w:val="Figuretitle"/>
    <w:rsid w:val="009714D5"/>
    <w:pPr>
      <w:keepNext/>
      <w:keepLines/>
      <w:spacing w:before="480" w:after="120"/>
      <w:jc w:val="center"/>
    </w:pPr>
    <w:rPr>
      <w:caps/>
    </w:rPr>
  </w:style>
  <w:style w:type="character" w:styleId="aa">
    <w:name w:val="Hyperlink"/>
    <w:rsid w:val="00D327E8"/>
    <w:rPr>
      <w:color w:val="0000FF"/>
      <w:u w:val="single"/>
    </w:rPr>
  </w:style>
  <w:style w:type="table" w:styleId="ab">
    <w:name w:val="Table Grid"/>
    <w:basedOn w:val="a1"/>
    <w:rsid w:val="00CA7CA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">
    <w:name w:val="Char Char Знак Знак Знак Char"/>
    <w:basedOn w:val="a"/>
    <w:autoRedefine/>
    <w:rsid w:val="003E080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character" w:customStyle="1" w:styleId="a8">
    <w:name w:val="Верхний колонтитул Знак"/>
    <w:aliases w:val="encabezado Знак,header odd Знак,header odd1 Знак,header odd2 Знак,header Знак,he Знак,h Знак,Header/Footer Знак,Page No Знак"/>
    <w:link w:val="a7"/>
    <w:rsid w:val="00930CD2"/>
    <w:rPr>
      <w:rFonts w:ascii="Times New Roman" w:hAnsi="Times New Roman"/>
      <w:sz w:val="18"/>
      <w:lang w:val="en-GB" w:eastAsia="en-US"/>
    </w:rPr>
  </w:style>
  <w:style w:type="paragraph" w:styleId="ac">
    <w:name w:val="Balloon Text"/>
    <w:basedOn w:val="a"/>
    <w:link w:val="ad"/>
    <w:uiPriority w:val="99"/>
    <w:semiHidden/>
    <w:unhideWhenUsed/>
    <w:rsid w:val="00622FFE"/>
    <w:pPr>
      <w:spacing w:before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22FFE"/>
    <w:rPr>
      <w:rFonts w:ascii="Tahoma" w:hAnsi="Tahoma" w:cs="Tahoma"/>
      <w:sz w:val="16"/>
      <w:szCs w:val="16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1">
    <w:name w:val="heading 1"/>
    <w:basedOn w:val="a"/>
    <w:next w:val="a"/>
    <w:qFormat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"/>
    <w:qFormat/>
    <w:pPr>
      <w:spacing w:before="240"/>
      <w:outlineLvl w:val="1"/>
    </w:pPr>
  </w:style>
  <w:style w:type="paragraph" w:styleId="3">
    <w:name w:val="heading 3"/>
    <w:basedOn w:val="1"/>
    <w:next w:val="a"/>
    <w:qFormat/>
    <w:pPr>
      <w:spacing w:before="160"/>
      <w:outlineLvl w:val="2"/>
    </w:pPr>
  </w:style>
  <w:style w:type="paragraph" w:styleId="4">
    <w:name w:val="heading 4"/>
    <w:basedOn w:val="3"/>
    <w:next w:val="a"/>
    <w:qFormat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"/>
    <w:qFormat/>
    <w:pPr>
      <w:outlineLvl w:val="4"/>
    </w:pPr>
  </w:style>
  <w:style w:type="paragraph" w:styleId="6">
    <w:name w:val="heading 6"/>
    <w:basedOn w:val="4"/>
    <w:next w:val="a"/>
    <w:qFormat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"/>
    <w:qFormat/>
    <w:pPr>
      <w:outlineLvl w:val="6"/>
    </w:pPr>
  </w:style>
  <w:style w:type="paragraph" w:styleId="8">
    <w:name w:val="heading 8"/>
    <w:basedOn w:val="6"/>
    <w:next w:val="a"/>
    <w:qFormat/>
    <w:pPr>
      <w:outlineLvl w:val="7"/>
    </w:pPr>
  </w:style>
  <w:style w:type="paragraph" w:styleId="9">
    <w:name w:val="heading 9"/>
    <w:basedOn w:val="6"/>
    <w:next w:val="a"/>
    <w:qFormat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aftertitle">
    <w:name w:val="Normal_after_title"/>
    <w:basedOn w:val="a"/>
    <w:next w:val="a"/>
    <w:pPr>
      <w:spacing w:before="360"/>
    </w:pPr>
  </w:style>
  <w:style w:type="paragraph" w:customStyle="1" w:styleId="Artheading">
    <w:name w:val="Art_heading"/>
    <w:basedOn w:val="a"/>
    <w:next w:val="Normalaftertitle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"/>
    <w:next w:val="Arttitle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a"/>
    <w:next w:val="Normalaftertitle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"/>
    <w:next w:val="a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"/>
    <w:next w:val="Chaptitle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"/>
    <w:next w:val="Normalaftertitle"/>
    <w:pPr>
      <w:keepNext/>
      <w:keepLines/>
      <w:spacing w:before="240"/>
      <w:jc w:val="center"/>
    </w:pPr>
    <w:rPr>
      <w:b/>
      <w:sz w:val="28"/>
    </w:rPr>
  </w:style>
  <w:style w:type="character" w:styleId="a3">
    <w:name w:val="endnote reference"/>
    <w:semiHidden/>
    <w:rPr>
      <w:vertAlign w:val="superscript"/>
    </w:rPr>
  </w:style>
  <w:style w:type="paragraph" w:customStyle="1" w:styleId="enumlev1">
    <w:name w:val="enumlev1"/>
    <w:basedOn w:val="a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Equation">
    <w:name w:val="Equation"/>
    <w:basedOn w:val="a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a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Tabletext">
    <w:name w:val="Table_text"/>
    <w:basedOn w:val="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a"/>
    <w:next w:val="Normalaftertitle"/>
    <w:pPr>
      <w:keepLines/>
      <w:spacing w:before="240" w:after="120"/>
      <w:jc w:val="center"/>
    </w:pPr>
  </w:style>
  <w:style w:type="paragraph" w:styleId="a4">
    <w:name w:val="footer"/>
    <w:basedOn w:val="a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a5">
    <w:name w:val="footnote reference"/>
    <w:semiHidden/>
    <w:rPr>
      <w:position w:val="6"/>
      <w:sz w:val="18"/>
    </w:rPr>
  </w:style>
  <w:style w:type="paragraph" w:styleId="a6">
    <w:name w:val="footnote text"/>
    <w:basedOn w:val="Note"/>
    <w:semiHidden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a"/>
    <w:pPr>
      <w:spacing w:before="80"/>
    </w:pPr>
    <w:rPr>
      <w:sz w:val="22"/>
    </w:rPr>
  </w:style>
  <w:style w:type="paragraph" w:styleId="a7">
    <w:name w:val="header"/>
    <w:aliases w:val="encabezado,header odd,header odd1,header odd2,header,he,h,Header/Footer,Page No"/>
    <w:basedOn w:val="a"/>
    <w:link w:val="a8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AnnexNoTitle">
    <w:name w:val="Annex_NoTitle"/>
    <w:basedOn w:val="a"/>
    <w:next w:val="Normalaftertitle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</w:style>
  <w:style w:type="paragraph" w:styleId="10">
    <w:name w:val="index 1"/>
    <w:basedOn w:val="a"/>
    <w:next w:val="a"/>
    <w:semiHidden/>
  </w:style>
  <w:style w:type="paragraph" w:styleId="20">
    <w:name w:val="index 2"/>
    <w:basedOn w:val="a"/>
    <w:next w:val="a"/>
    <w:semiHidden/>
    <w:pPr>
      <w:ind w:left="283"/>
    </w:pPr>
  </w:style>
  <w:style w:type="paragraph" w:styleId="30">
    <w:name w:val="index 3"/>
    <w:basedOn w:val="a"/>
    <w:next w:val="a"/>
    <w:semiHidden/>
    <w:pPr>
      <w:ind w:left="566"/>
    </w:pPr>
  </w:style>
  <w:style w:type="paragraph" w:customStyle="1" w:styleId="PartNo">
    <w:name w:val="Part_No"/>
    <w:basedOn w:val="a"/>
    <w:next w:val="Partref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"/>
    <w:next w:val="Parttitle"/>
    <w:pPr>
      <w:keepNext/>
      <w:keepLines/>
      <w:spacing w:before="280"/>
      <w:jc w:val="center"/>
    </w:pPr>
  </w:style>
  <w:style w:type="paragraph" w:customStyle="1" w:styleId="Parttitle">
    <w:name w:val="Part_title"/>
    <w:basedOn w:val="a"/>
    <w:next w:val="Normalaftertitle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a"/>
    <w:next w:val="Rectitle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a"/>
    <w:next w:val="Normalaftertitle"/>
    <w:pPr>
      <w:keepNext/>
      <w:keepLines/>
      <w:spacing w:before="360"/>
      <w:jc w:val="center"/>
    </w:pPr>
    <w:rPr>
      <w:b/>
      <w:sz w:val="28"/>
    </w:rPr>
  </w:style>
  <w:style w:type="paragraph" w:customStyle="1" w:styleId="Recref">
    <w:name w:val="Rec_ref"/>
    <w:basedOn w:val="a"/>
    <w:next w:val="Recdat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a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</w:style>
  <w:style w:type="paragraph" w:customStyle="1" w:styleId="QuestionNo">
    <w:name w:val="Question_No"/>
    <w:basedOn w:val="RecNo"/>
    <w:next w:val="Questiontitle"/>
  </w:style>
  <w:style w:type="paragraph" w:customStyle="1" w:styleId="Questiontitle">
    <w:name w:val="Question_title"/>
    <w:basedOn w:val="Rectitle"/>
    <w:next w:val="Questionref"/>
  </w:style>
  <w:style w:type="paragraph" w:customStyle="1" w:styleId="Questionref">
    <w:name w:val="Question_ref"/>
    <w:basedOn w:val="Recref"/>
    <w:next w:val="Questiondate"/>
  </w:style>
  <w:style w:type="paragraph" w:customStyle="1" w:styleId="Reftext">
    <w:name w:val="Ref_text"/>
    <w:basedOn w:val="a"/>
    <w:pPr>
      <w:ind w:left="794" w:hanging="794"/>
    </w:pPr>
    <w:rPr>
      <w:sz w:val="22"/>
    </w:rPr>
  </w:style>
  <w:style w:type="paragraph" w:customStyle="1" w:styleId="Reftitle">
    <w:name w:val="Ref_title"/>
    <w:basedOn w:val="a"/>
    <w:next w:val="Reftext"/>
    <w:pPr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aftertitle"/>
  </w:style>
  <w:style w:type="paragraph" w:customStyle="1" w:styleId="RepNo">
    <w:name w:val="Rep_No"/>
    <w:basedOn w:val="RecNo"/>
    <w:next w:val="Reptitle"/>
  </w:style>
  <w:style w:type="paragraph" w:customStyle="1" w:styleId="Reptitle">
    <w:name w:val="Rep_title"/>
    <w:basedOn w:val="Rectitle"/>
    <w:next w:val="Repref"/>
  </w:style>
  <w:style w:type="paragraph" w:customStyle="1" w:styleId="Repref">
    <w:name w:val="Rep_ref"/>
    <w:basedOn w:val="Recref"/>
    <w:next w:val="Repdate"/>
  </w:style>
  <w:style w:type="paragraph" w:customStyle="1" w:styleId="Resdate">
    <w:name w:val="Res_date"/>
    <w:basedOn w:val="Recdate"/>
    <w:next w:val="Normalaftertitle"/>
  </w:style>
  <w:style w:type="paragraph" w:customStyle="1" w:styleId="ResNo">
    <w:name w:val="Res_No"/>
    <w:basedOn w:val="RecNo"/>
    <w:next w:val="Restitle"/>
  </w:style>
  <w:style w:type="paragraph" w:customStyle="1" w:styleId="Restitle">
    <w:name w:val="Res_title"/>
    <w:basedOn w:val="Rectitle"/>
    <w:next w:val="Resref"/>
  </w:style>
  <w:style w:type="paragraph" w:customStyle="1" w:styleId="Resref">
    <w:name w:val="Res_ref"/>
    <w:basedOn w:val="Recref"/>
    <w:next w:val="Resdate"/>
  </w:style>
  <w:style w:type="paragraph" w:customStyle="1" w:styleId="SectionNo">
    <w:name w:val="Section_No"/>
    <w:basedOn w:val="a"/>
    <w:next w:val="Sectiontitle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"/>
    <w:next w:val="Normalaftertitle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"/>
    <w:next w:val="Normalaftertitl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a"/>
    <w:next w:val="Tabletext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">
    <w:name w:val="Table_No"/>
    <w:basedOn w:val="a"/>
    <w:next w:val="Tabletitle"/>
    <w:pPr>
      <w:keepNext/>
      <w:spacing w:before="560" w:after="120"/>
      <w:jc w:val="center"/>
    </w:pPr>
    <w:rPr>
      <w:caps/>
    </w:rPr>
  </w:style>
  <w:style w:type="paragraph" w:customStyle="1" w:styleId="Tabletitle">
    <w:name w:val="Table_title"/>
    <w:basedOn w:val="a"/>
    <w:next w:val="Tablehead"/>
    <w:pPr>
      <w:keepNext/>
      <w:keepLines/>
      <w:spacing w:before="0" w:after="120"/>
      <w:jc w:val="center"/>
    </w:pPr>
    <w:rPr>
      <w:b/>
    </w:rPr>
  </w:style>
  <w:style w:type="paragraph" w:customStyle="1" w:styleId="Tableref">
    <w:name w:val="Table_ref"/>
    <w:basedOn w:val="a"/>
    <w:next w:val="Tabletitle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</w:style>
  <w:style w:type="paragraph" w:customStyle="1" w:styleId="Title3">
    <w:name w:val="Title 3"/>
    <w:basedOn w:val="Title2"/>
    <w:next w:val="Title4"/>
    <w:rPr>
      <w:caps w:val="0"/>
    </w:rPr>
  </w:style>
  <w:style w:type="paragraph" w:customStyle="1" w:styleId="Title4">
    <w:name w:val="Title 4"/>
    <w:basedOn w:val="Title3"/>
    <w:next w:val="1"/>
    <w:rPr>
      <w:b/>
    </w:rPr>
  </w:style>
  <w:style w:type="paragraph" w:customStyle="1" w:styleId="toc0">
    <w:name w:val="toc 0"/>
    <w:basedOn w:val="a"/>
    <w:next w:val="1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1">
    <w:name w:val="toc 1"/>
    <w:basedOn w:val="a"/>
    <w:semiHidden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1"/>
    <w:semiHidden/>
    <w:pPr>
      <w:spacing w:before="80"/>
      <w:ind w:left="1531" w:hanging="851"/>
    </w:pPr>
  </w:style>
  <w:style w:type="paragraph" w:styleId="31">
    <w:name w:val="toc 3"/>
    <w:basedOn w:val="21"/>
    <w:semiHidden/>
  </w:style>
  <w:style w:type="paragraph" w:styleId="40">
    <w:name w:val="toc 4"/>
    <w:basedOn w:val="31"/>
    <w:semiHidden/>
  </w:style>
  <w:style w:type="paragraph" w:styleId="50">
    <w:name w:val="toc 5"/>
    <w:basedOn w:val="40"/>
    <w:semiHidden/>
  </w:style>
  <w:style w:type="paragraph" w:styleId="60">
    <w:name w:val="toc 6"/>
    <w:basedOn w:val="40"/>
    <w:semiHidden/>
  </w:style>
  <w:style w:type="paragraph" w:styleId="70">
    <w:name w:val="toc 7"/>
    <w:basedOn w:val="40"/>
    <w:semiHidden/>
  </w:style>
  <w:style w:type="paragraph" w:styleId="80">
    <w:name w:val="toc 8"/>
    <w:basedOn w:val="40"/>
    <w:semiHidden/>
  </w:style>
  <w:style w:type="character" w:customStyle="1" w:styleId="Appdef">
    <w:name w:val="App_def"/>
    <w:rPr>
      <w:rFonts w:ascii="Times New Roman" w:hAnsi="Times New Roman"/>
      <w:b/>
    </w:rPr>
  </w:style>
  <w:style w:type="character" w:customStyle="1" w:styleId="Appref">
    <w:name w:val="App_ref"/>
    <w:basedOn w:val="a0"/>
  </w:style>
  <w:style w:type="character" w:customStyle="1" w:styleId="Artdef">
    <w:name w:val="Art_def"/>
    <w:rPr>
      <w:rFonts w:ascii="Times New Roman" w:hAnsi="Times New Roman"/>
      <w:b/>
    </w:rPr>
  </w:style>
  <w:style w:type="character" w:customStyle="1" w:styleId="Artref">
    <w:name w:val="Art_ref"/>
    <w:basedOn w:val="a0"/>
  </w:style>
  <w:style w:type="character" w:customStyle="1" w:styleId="Recdef">
    <w:name w:val="Rec_def"/>
    <w:rPr>
      <w:b/>
    </w:rPr>
  </w:style>
  <w:style w:type="character" w:customStyle="1" w:styleId="Resdef">
    <w:name w:val="Res_def"/>
    <w:rPr>
      <w:rFonts w:ascii="Times New Roman" w:hAnsi="Times New Roman"/>
      <w:b/>
    </w:rPr>
  </w:style>
  <w:style w:type="character" w:customStyle="1" w:styleId="Tablefreq">
    <w:name w:val="Table_freq"/>
    <w:rPr>
      <w:b/>
      <w:color w:val="auto"/>
    </w:rPr>
  </w:style>
  <w:style w:type="paragraph" w:customStyle="1" w:styleId="Formal">
    <w:name w:val="Formal"/>
    <w:basedOn w:val="ASN1"/>
    <w:rPr>
      <w:b w:val="0"/>
    </w:rPr>
  </w:style>
  <w:style w:type="paragraph" w:customStyle="1" w:styleId="Section1">
    <w:name w:val="Section_1"/>
    <w:basedOn w:val="a"/>
    <w:next w:val="a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"/>
    <w:next w:val="a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Headingi">
    <w:name w:val="Heading_i"/>
    <w:basedOn w:val="a"/>
    <w:next w:val="a"/>
    <w:pPr>
      <w:keepNext/>
      <w:spacing w:before="160"/>
    </w:pPr>
    <w:rPr>
      <w:i/>
    </w:rPr>
  </w:style>
  <w:style w:type="paragraph" w:customStyle="1" w:styleId="Headingb">
    <w:name w:val="Heading_b"/>
    <w:basedOn w:val="a"/>
    <w:next w:val="a"/>
    <w:pPr>
      <w:keepNext/>
      <w:spacing w:before="160"/>
    </w:pPr>
    <w:rPr>
      <w:b/>
    </w:rPr>
  </w:style>
  <w:style w:type="paragraph" w:customStyle="1" w:styleId="Figure">
    <w:name w:val="Figure"/>
    <w:basedOn w:val="a"/>
    <w:next w:val="a"/>
    <w:pPr>
      <w:keepNext/>
      <w:keepLines/>
      <w:spacing w:before="240" w:after="120"/>
      <w:jc w:val="center"/>
    </w:pPr>
  </w:style>
  <w:style w:type="character" w:styleId="a9">
    <w:name w:val="page number"/>
    <w:basedOn w:val="a0"/>
  </w:style>
  <w:style w:type="paragraph" w:customStyle="1" w:styleId="Figuretitle">
    <w:name w:val="Figure_title"/>
    <w:basedOn w:val="Tabletitle"/>
    <w:next w:val="a"/>
    <w:pPr>
      <w:keepNext w:val="0"/>
    </w:pPr>
  </w:style>
  <w:style w:type="paragraph" w:customStyle="1" w:styleId="FigureNo">
    <w:name w:val="Figure_No"/>
    <w:basedOn w:val="a"/>
    <w:next w:val="Figuretitle"/>
    <w:pPr>
      <w:keepNext/>
      <w:keepLines/>
      <w:spacing w:before="480" w:after="120"/>
      <w:jc w:val="center"/>
    </w:pPr>
    <w:rPr>
      <w:caps/>
    </w:rPr>
  </w:style>
  <w:style w:type="character" w:styleId="aa">
    <w:name w:val="Hyperlink"/>
    <w:rsid w:val="00D327E8"/>
    <w:rPr>
      <w:color w:val="0000FF"/>
      <w:u w:val="single"/>
    </w:rPr>
  </w:style>
  <w:style w:type="table" w:styleId="ab">
    <w:name w:val="Table Grid"/>
    <w:basedOn w:val="a1"/>
    <w:rsid w:val="00CA7CA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">
    <w:name w:val="Char Char Знак Знак Знак Char"/>
    <w:basedOn w:val="a"/>
    <w:autoRedefine/>
    <w:rsid w:val="003E080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character" w:customStyle="1" w:styleId="a8">
    <w:name w:val="Верхний колонтитул Знак"/>
    <w:aliases w:val="encabezado Знак,header odd Знак,header odd1 Знак,header odd2 Знак,header Знак,he Знак,h Знак,Header/Footer Знак,Page No Знак"/>
    <w:link w:val="a7"/>
    <w:rsid w:val="00930CD2"/>
    <w:rPr>
      <w:rFonts w:ascii="Times New Roman" w:hAnsi="Times New Roman"/>
      <w:sz w:val="18"/>
      <w:lang w:val="en-GB" w:eastAsia="en-US"/>
    </w:rPr>
  </w:style>
  <w:style w:type="paragraph" w:styleId="ac">
    <w:name w:val="Balloon Text"/>
    <w:basedOn w:val="a"/>
    <w:link w:val="ad"/>
    <w:uiPriority w:val="99"/>
    <w:semiHidden/>
    <w:unhideWhenUsed/>
    <w:rsid w:val="00622FFE"/>
    <w:pPr>
      <w:spacing w:before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22FFE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8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ord2003\Pool\POOL%20-%20E\PE_B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47345-F250-4387-ACFF-011B74556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PE_BR</Template>
  <TotalTime>404</TotalTime>
  <Pages>4</Pages>
  <Words>2280</Words>
  <Characters>13001</Characters>
  <Application>Microsoft Office Word</Application>
  <DocSecurity>0</DocSecurity>
  <Lines>108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Radiocommunication Study Groups</dc:subject>
  <dc:creator>USER</dc:creator>
  <cp:lastModifiedBy>Александр Тушов</cp:lastModifiedBy>
  <cp:revision>233</cp:revision>
  <cp:lastPrinted>2016-08-12T12:24:00Z</cp:lastPrinted>
  <dcterms:created xsi:type="dcterms:W3CDTF">2016-08-10T18:08:00Z</dcterms:created>
  <dcterms:modified xsi:type="dcterms:W3CDTF">2018-04-04T13:11:00Z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 1A/5-E Document 1B/3-E Document 4A/4-E Document 4C/3-E Document 5A/13-E Document 5B/6-E Document 5C/5-E Document 7B/2-E Document 7C/5-E Document 5-6/1-E</vt:lpwstr>
  </property>
  <property fmtid="{D5CDD505-2E9C-101B-9397-08002B2CF9AE}" pid="3" name="Docdate">
    <vt:lpwstr>23 January 2008</vt:lpwstr>
  </property>
  <property fmtid="{D5CDD505-2E9C-101B-9397-08002B2CF9AE}" pid="4" name="Docorlang">
    <vt:lpwstr>English only</vt:lpwstr>
  </property>
</Properties>
</file>